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D3532" w:rsidRPr="00375E05" w:rsidRDefault="00CD3532" w:rsidP="00375E05">
      <w:pPr>
        <w:pStyle w:val="NormalWeb"/>
        <w:spacing w:before="0" w:beforeAutospacing="0" w:after="0" w:afterAutospacing="0" w:line="340" w:lineRule="atLeast"/>
        <w:jc w:val="both"/>
      </w:pPr>
      <w:r>
        <w:t xml:space="preserve"> </w:t>
      </w:r>
      <w:r w:rsidRPr="00375E05">
        <w:t xml:space="preserve"> </w:t>
      </w:r>
      <w:r>
        <w:t xml:space="preserve"> </w:t>
      </w:r>
      <w:r>
        <w:tab/>
        <w:t>К</w:t>
      </w:r>
      <w:r w:rsidRPr="00375E05">
        <w:t>онструкции большинства китайских триммеров при равных объемах двигателей одинак</w:t>
      </w:r>
      <w:r w:rsidRPr="00375E05">
        <w:t>о</w:t>
      </w:r>
      <w:r w:rsidRPr="00375E05">
        <w:t>вые. Поэтому при подборе запчастей для ремонта обращайте внимание на объем двигателя и вне</w:t>
      </w:r>
      <w:r w:rsidRPr="00375E05">
        <w:t>ш</w:t>
      </w:r>
      <w:r w:rsidRPr="00375E05">
        <w:t>ний вид детали. </w:t>
      </w:r>
    </w:p>
    <w:p w:rsidR="00CD3532" w:rsidRPr="00375E05" w:rsidRDefault="00CD3532" w:rsidP="002542B7">
      <w:pPr>
        <w:pStyle w:val="NormalWeb"/>
        <w:spacing w:before="0" w:beforeAutospacing="0" w:after="0" w:afterAutospacing="0" w:line="340" w:lineRule="atLeast"/>
        <w:ind w:firstLine="708"/>
        <w:jc w:val="both"/>
      </w:pPr>
      <w:r w:rsidRPr="00375E05">
        <w:t>Есть одна особенность: старые китайские косы могут иметь другой конструктив. Китайские косы с передним стартером (стартер расположен между двигателем и штангой) запчастями практически не поддерживаются и на сайте не представлены. </w:t>
      </w:r>
    </w:p>
    <w:p w:rsidR="00CD3532" w:rsidRPr="00375E05" w:rsidRDefault="00CD3532" w:rsidP="002542B7">
      <w:pPr>
        <w:pStyle w:val="NormalWeb"/>
        <w:spacing w:before="0" w:beforeAutospacing="0" w:after="0" w:afterAutospacing="0" w:line="340" w:lineRule="atLeast"/>
        <w:ind w:firstLine="708"/>
        <w:jc w:val="both"/>
      </w:pPr>
      <w:r w:rsidRPr="00375E05">
        <w:t>Ниже представлен неполный список китайских триммеров, запчасти, для ремонта которых вы мож</w:t>
      </w:r>
      <w:r w:rsidRPr="00375E05">
        <w:t>е</w:t>
      </w:r>
      <w:r w:rsidRPr="00375E05">
        <w:t>те купить на нашем сайте.</w:t>
      </w:r>
    </w:p>
    <w:p w:rsidR="00CD3532" w:rsidRPr="00375E05" w:rsidRDefault="00CD3532" w:rsidP="00375E05">
      <w:pPr>
        <w:pStyle w:val="NormalWeb"/>
        <w:spacing w:before="0" w:beforeAutospacing="0" w:after="0" w:afterAutospacing="0" w:line="340" w:lineRule="atLeast"/>
        <w:jc w:val="both"/>
      </w:pPr>
      <w:r w:rsidRPr="00375E05">
        <w:rPr>
          <w:rStyle w:val="Strong"/>
        </w:rPr>
        <w:t>Китайские триммеры с объёмом двигателя 33куб.см</w:t>
      </w:r>
      <w:r w:rsidRPr="00375E05">
        <w:t>: Carver (Карвер) GBC-033/033S, Huter (Хютер) GGT-1000T, Huter(Хутер) GGT-1000S, Champion (Чемпион) T-334, Profi (Профи) G330B, Texas (Техас) BC33, Texas (Техас) CG330B, SD-Master(СД Мастер) GBC-033, Aiken(Айкен) MC 255/33L, Piran(Пиран) BC 330, Pegas(Пегас) CG330B, Красная звезда CG 330, Forza (Форза) 340 и другие </w:t>
      </w:r>
    </w:p>
    <w:p w:rsidR="00CD3532" w:rsidRPr="00375E05" w:rsidRDefault="00CD3532" w:rsidP="00375E05">
      <w:pPr>
        <w:pStyle w:val="NormalWeb"/>
        <w:spacing w:before="0" w:beforeAutospacing="0" w:after="0" w:afterAutospacing="0" w:line="340" w:lineRule="atLeast"/>
        <w:jc w:val="both"/>
      </w:pPr>
      <w:r w:rsidRPr="00375E05">
        <w:rPr>
          <w:rStyle w:val="Strong"/>
        </w:rPr>
        <w:t>Китайские триммеры с объёмом двигателя 43куб.см:</w:t>
      </w:r>
      <w:r w:rsidRPr="00375E05">
        <w:t> Carver (Карвер) GBC-043/043S, Huter (Хютер) GGT-1300T, Huter (Хутер) GGT-1300S, SD-Master(СД-Мастре) GBC-043, Champion(Чемпион) T-434, BauMaster(Бау Мастер) BT-9043EX, Texas(Техас) 43/430B, Profi (Профи) BG430, Pegas(Пегас) CG430 и другие </w:t>
      </w:r>
    </w:p>
    <w:p w:rsidR="00CD3532" w:rsidRDefault="00CD3532" w:rsidP="00375E05">
      <w:pPr>
        <w:pStyle w:val="NormalWeb"/>
        <w:spacing w:before="0" w:beforeAutospacing="0" w:after="0" w:afterAutospacing="0" w:line="340" w:lineRule="atLeast"/>
        <w:jc w:val="both"/>
      </w:pPr>
      <w:r w:rsidRPr="00375E05">
        <w:rPr>
          <w:rStyle w:val="Strong"/>
        </w:rPr>
        <w:t>Китайские триммеры с объёмом двигателя 52куб.см:</w:t>
      </w:r>
      <w:r w:rsidRPr="00375E05">
        <w:t> Carver (Карвер) GBC-052/052S, Huter (Хютер) GGT-1900T, Huter (Хутер) GGT-1900S, BauMaster(Бау Мастер) BT-9052EX, SD-Master (СД Мастер) GBC-052; Champion (Чемпион) T-514; Piran (Пиран) BC520, Pegas (Пегас) CG520B и другие</w:t>
      </w:r>
      <w:r>
        <w:t>.</w:t>
      </w:r>
    </w:p>
    <w:p w:rsidR="00CD3532" w:rsidRDefault="00CD3532" w:rsidP="00375E05">
      <w:pPr>
        <w:pStyle w:val="NormalWeb"/>
        <w:spacing w:before="0" w:beforeAutospacing="0" w:after="0" w:afterAutospacing="0" w:line="340" w:lineRule="atLeast"/>
        <w:jc w:val="both"/>
      </w:pPr>
    </w:p>
    <w:p w:rsidR="00CD3532" w:rsidRPr="002542B7" w:rsidRDefault="00CD3532" w:rsidP="00375E05">
      <w:pPr>
        <w:pStyle w:val="NormalWeb"/>
        <w:spacing w:before="0" w:beforeAutospacing="0" w:after="0" w:afterAutospacing="0" w:line="340" w:lineRule="atLeast"/>
        <w:jc w:val="both"/>
        <w:rPr>
          <w:b/>
        </w:rPr>
      </w:pPr>
      <w:r>
        <w:rPr>
          <w:b/>
        </w:rPr>
        <w:t xml:space="preserve">Для подбора, уточнения наличия, заказа </w:t>
      </w:r>
      <w:r w:rsidRPr="002542B7">
        <w:rPr>
          <w:b/>
        </w:rPr>
        <w:t>запасных частей связываться по телефон</w:t>
      </w:r>
      <w:r>
        <w:rPr>
          <w:b/>
        </w:rPr>
        <w:t>ам</w:t>
      </w:r>
      <w:r w:rsidRPr="002542B7">
        <w:rPr>
          <w:b/>
        </w:rPr>
        <w:t xml:space="preserve"> (861) 220-50-00, 7(928) 256-92-80</w:t>
      </w:r>
    </w:p>
    <w:p w:rsidR="00CD3532" w:rsidRDefault="00CD3532" w:rsidP="00EF5E09">
      <w:pPr>
        <w:pStyle w:val="Header"/>
        <w:jc w:val="center"/>
        <w:rPr>
          <w:b/>
          <w:sz w:val="40"/>
          <w:szCs w:val="40"/>
        </w:rPr>
      </w:pPr>
    </w:p>
    <w:p w:rsidR="00CD3532" w:rsidRPr="00E56893" w:rsidRDefault="00CD3532" w:rsidP="00EF5E09">
      <w:pPr>
        <w:pStyle w:val="Header"/>
        <w:jc w:val="center"/>
        <w:rPr>
          <w:b/>
          <w:sz w:val="40"/>
          <w:szCs w:val="40"/>
        </w:rPr>
      </w:pPr>
      <w:r w:rsidRPr="00E56893">
        <w:rPr>
          <w:b/>
          <w:sz w:val="40"/>
          <w:szCs w:val="40"/>
        </w:rPr>
        <w:t>Запчасти Китай</w:t>
      </w:r>
    </w:p>
    <w:p w:rsidR="00CD3532" w:rsidRDefault="00CD3532" w:rsidP="00263CA0">
      <w:pPr>
        <w:pStyle w:val="Header"/>
        <w:rPr>
          <w:sz w:val="30"/>
          <w:szCs w:val="30"/>
        </w:rPr>
      </w:pPr>
    </w:p>
    <w:tbl>
      <w:tblPr>
        <w:tblpPr w:leftFromText="180" w:rightFromText="180" w:vertAnchor="text" w:tblpXSpec="center" w:tblpY="1"/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2"/>
        <w:gridCol w:w="714"/>
        <w:gridCol w:w="5882"/>
        <w:gridCol w:w="1760"/>
        <w:gridCol w:w="990"/>
      </w:tblGrid>
      <w:tr w:rsidR="00CD3532" w:rsidRPr="00CD405D" w:rsidTr="001769B4">
        <w:trPr>
          <w:trHeight w:val="411"/>
        </w:trPr>
        <w:tc>
          <w:tcPr>
            <w:tcW w:w="552" w:type="dxa"/>
            <w:noWrap/>
          </w:tcPr>
          <w:p w:rsidR="00CD3532" w:rsidRPr="00CD405D" w:rsidRDefault="00CD3532" w:rsidP="00CD405D">
            <w:pPr>
              <w:spacing w:after="0" w:line="240" w:lineRule="auto"/>
              <w:ind w:left="-37" w:right="-12" w:hanging="16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D405D">
              <w:rPr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14" w:type="dxa"/>
            <w:noWrap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D405D">
              <w:rPr>
                <w:sz w:val="20"/>
                <w:szCs w:val="20"/>
                <w:lang w:eastAsia="ru-RU"/>
              </w:rPr>
              <w:t>Арт.</w:t>
            </w:r>
          </w:p>
        </w:tc>
        <w:tc>
          <w:tcPr>
            <w:tcW w:w="5882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D405D">
              <w:rPr>
                <w:sz w:val="20"/>
                <w:szCs w:val="20"/>
                <w:lang w:eastAsia="ru-RU"/>
              </w:rPr>
              <w:t>Модель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D405D">
              <w:rPr>
                <w:sz w:val="20"/>
                <w:szCs w:val="20"/>
                <w:lang w:eastAsia="ru-RU"/>
              </w:rPr>
              <w:t>Изображение</w: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ind w:right="-44"/>
              <w:rPr>
                <w:b/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Цена, р.</w:t>
            </w:r>
          </w:p>
        </w:tc>
      </w:tr>
      <w:tr w:rsidR="00CD3532" w:rsidRPr="00CD405D" w:rsidTr="001769B4">
        <w:trPr>
          <w:trHeight w:val="367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i/>
                <w:color w:val="0070C0"/>
                <w:sz w:val="40"/>
                <w:szCs w:val="4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СТАРТЕРА ДЛЯ ГАЗОНОКОСИЛОК</w:t>
            </w:r>
          </w:p>
        </w:tc>
      </w:tr>
      <w:tr w:rsidR="00CD3532" w:rsidRPr="00CD405D" w:rsidTr="001769B4">
        <w:trPr>
          <w:trHeight w:val="81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1100</w:t>
            </w:r>
          </w:p>
        </w:tc>
        <w:tc>
          <w:tcPr>
            <w:tcW w:w="5882" w:type="dxa"/>
            <w:tcBorders>
              <w:bottom w:val="nil"/>
            </w:tcBorders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1750  для двигателя Briggs@Stratton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Рисунок 2" o:spid="_x0000_i1026" type="#_x0000_t75" alt="]0TI`7XSCX_3T752_1@03T4" style="width:81.75pt;height:42.75pt;visibility:visible">
                  <v:imagedata r:id="rId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</w:tr>
      <w:tr w:rsidR="00CD3532" w:rsidRPr="00CD405D" w:rsidTr="001769B4">
        <w:trPr>
          <w:trHeight w:val="65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1101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подходит для бензиновой газонокосилки MTD 395 </w:t>
            </w:r>
            <w:r w:rsidRPr="00E56893">
              <w:rPr>
                <w:rFonts w:ascii="Times New Roman" w:hAnsi="Times New Roman"/>
                <w:b/>
                <w:lang w:val="en-US"/>
              </w:rPr>
              <w:t>PO</w:t>
            </w:r>
            <w:r w:rsidRPr="00E56893">
              <w:rPr>
                <w:rFonts w:ascii="Times New Roman" w:hAnsi="Times New Roman"/>
                <w:b/>
              </w:rPr>
              <w:t xml:space="preserve">.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Рисунок 4" o:spid="_x0000_i1027" type="#_x0000_t75" alt="IMYW`WKV5JM({B3OE4WQ`]D" style="width:81.75pt;height:43.5pt;visibility:visible">
                  <v:imagedata r:id="rId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540</w:t>
            </w:r>
          </w:p>
        </w:tc>
      </w:tr>
      <w:tr w:rsidR="00CD3532" w:rsidRPr="00CD405D" w:rsidTr="001769B4">
        <w:trPr>
          <w:trHeight w:val="75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1102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для бензиновых двигателей Briggs@Stratton VANSUARD OHV, WP3-65 мощностью </w:t>
            </w:r>
            <w:smartTag w:uri="urn:schemas-microsoft-com:office:smarttags" w:element="metricconverter">
              <w:smartTagPr>
                <w:attr w:name="ProductID" w:val="5,5 л"/>
              </w:smartTagPr>
              <w:r w:rsidRPr="00E56893">
                <w:rPr>
                  <w:rFonts w:ascii="Times New Roman" w:hAnsi="Times New Roman"/>
                  <w:b/>
                </w:rPr>
                <w:t>5,5 л</w:t>
              </w:r>
            </w:smartTag>
            <w:r w:rsidRPr="00E56893">
              <w:rPr>
                <w:rFonts w:ascii="Times New Roman" w:hAnsi="Times New Roman"/>
                <w:b/>
              </w:rPr>
              <w:t>.с.,6,5 л.с.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Рисунок 8" o:spid="_x0000_i1028" type="#_x0000_t75" style="width:84.75pt;height:45.75pt;visibility:visible">
                  <v:imagedata r:id="rId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1000</w:t>
            </w:r>
          </w:p>
        </w:tc>
      </w:tr>
      <w:tr w:rsidR="00CD3532" w:rsidRPr="00CD405D" w:rsidTr="001769B4">
        <w:trPr>
          <w:trHeight w:val="87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1103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1250 для двигателя Briggs@Stratton 450 Series (модель 09Т5).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Рисунок 3" o:spid="_x0000_i1029" type="#_x0000_t75" alt="H~[JB[}DP[VXNHKL3HG]G3O" style="width:81.75pt;height:45pt;visibility:visible">
                  <v:imagedata r:id="rId1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900</w:t>
            </w:r>
          </w:p>
        </w:tc>
      </w:tr>
      <w:tr w:rsidR="00CD3532" w:rsidRPr="00CD405D" w:rsidTr="001769B4">
        <w:trPr>
          <w:trHeight w:val="81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1104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Стартер 1150 для бензинового двигателя Briggs@Stratton 900 Snow Series (</w:t>
            </w:r>
            <w:smartTag w:uri="urn:schemas-microsoft-com:office:smarttags" w:element="metricconverter">
              <w:smartTagPr>
                <w:attr w:name="ProductID" w:val="5,5 л"/>
              </w:smartTagPr>
              <w:r w:rsidRPr="00E56893">
                <w:rPr>
                  <w:rFonts w:ascii="Times New Roman" w:hAnsi="Times New Roman"/>
                  <w:b/>
                </w:rPr>
                <w:t>5,5 л</w:t>
              </w:r>
            </w:smartTag>
            <w:r w:rsidRPr="00E56893">
              <w:rPr>
                <w:rFonts w:ascii="Times New Roman" w:hAnsi="Times New Roman"/>
                <w:b/>
              </w:rPr>
              <w:t xml:space="preserve">.с.).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" o:spid="_x0000_s1026" type="#_x0000_t75" style="position:absolute;margin-left:6.9pt;margin-top:.2pt;width:84.95pt;height:45.7pt;z-index:251658240;visibility:visible;mso-position-horizontal-relative:margin;mso-position-vertical-relative:margin">
                  <v:imagedata r:id="rId11" o:title=""/>
                  <w10:wrap type="square" anchorx="margin" anchory="margin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900</w:t>
            </w:r>
          </w:p>
        </w:tc>
      </w:tr>
      <w:tr w:rsidR="00CD3532" w:rsidRPr="00CD405D" w:rsidTr="001769B4">
        <w:trPr>
          <w:trHeight w:val="66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i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1105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для четырёхтактной газонокосилки с двигателем HONDA GXV160 UH2 мощностью </w:t>
            </w:r>
            <w:smartTag w:uri="urn:schemas-microsoft-com:office:smarttags" w:element="metricconverter">
              <w:smartTagPr>
                <w:attr w:name="ProductID" w:val="5,5 л"/>
              </w:smartTagPr>
              <w:r w:rsidRPr="00E56893">
                <w:rPr>
                  <w:rFonts w:ascii="Times New Roman" w:hAnsi="Times New Roman"/>
                  <w:b/>
                </w:rPr>
                <w:t>5,5 л</w:t>
              </w:r>
            </w:smartTag>
            <w:r w:rsidRPr="00E56893">
              <w:rPr>
                <w:rFonts w:ascii="Times New Roman" w:hAnsi="Times New Roman"/>
                <w:b/>
              </w:rPr>
              <w:t>.с.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30" type="#_x0000_t75" style="width:84.75pt;height:42.75pt;visibility:visible">
                  <v:imagedata r:id="rId1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CD3532" w:rsidRPr="00CD405D" w:rsidTr="001769B4">
        <w:trPr>
          <w:trHeight w:val="64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i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1106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>Стартер газонокосилки</w:t>
            </w:r>
            <w:r w:rsidRPr="00E56893">
              <w:rPr>
                <w:rFonts w:ascii="Times New Roman" w:hAnsi="Times New Roman"/>
                <w:b/>
              </w:rPr>
              <w:t xml:space="preserve"> BRIGGS &amp; STRATTON (параплан)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1" type="#_x0000_t75" style="width:84pt;height:42pt;visibility:visible">
                  <v:imagedata r:id="rId1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1200</w:t>
            </w:r>
          </w:p>
        </w:tc>
      </w:tr>
      <w:tr w:rsidR="00CD3532" w:rsidRPr="00CD405D" w:rsidTr="001769B4">
        <w:trPr>
          <w:trHeight w:val="80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i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1107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2102  для двигателя Briggs@Stratton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2" type="#_x0000_t75" alt="KC`ZU{_{ERU2HB@~W[`5XKB" style="width:81.75pt;height:42pt;visibility:visible">
                  <v:imagedata r:id="rId1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1200</w:t>
            </w:r>
          </w:p>
        </w:tc>
      </w:tr>
      <w:tr w:rsidR="00CD3532" w:rsidRPr="00CD405D" w:rsidTr="001769B4">
        <w:trPr>
          <w:trHeight w:val="77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1108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>Стартер для двигателя H</w:t>
            </w:r>
            <w:r w:rsidRPr="00E56893">
              <w:rPr>
                <w:rFonts w:ascii="Times New Roman" w:hAnsi="Times New Roman"/>
                <w:b/>
                <w:lang w:val="en-US"/>
              </w:rPr>
              <w:t>ONDA</w:t>
            </w:r>
            <w:r w:rsidRPr="00E56893">
              <w:rPr>
                <w:rFonts w:ascii="Times New Roman" w:hAnsi="Times New Roman"/>
                <w:b/>
              </w:rPr>
              <w:t xml:space="preserve"> GC135, GC160, GCV135, GCV160 мощностью </w:t>
            </w:r>
            <w:smartTag w:uri="urn:schemas-microsoft-com:office:smarttags" w:element="metricconverter">
              <w:smartTagPr>
                <w:attr w:name="ProductID" w:val="4 л"/>
              </w:smartTagPr>
              <w:r w:rsidRPr="00E56893">
                <w:rPr>
                  <w:rFonts w:ascii="Times New Roman" w:hAnsi="Times New Roman"/>
                  <w:b/>
                </w:rPr>
                <w:t>4 л</w:t>
              </w:r>
            </w:smartTag>
            <w:r w:rsidRPr="00E56893">
              <w:rPr>
                <w:rFonts w:ascii="Times New Roman" w:hAnsi="Times New Roman"/>
                <w:b/>
              </w:rPr>
              <w:t>.с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rPr>
                <w:b/>
                <w:bCs/>
                <w:sz w:val="24"/>
                <w:szCs w:val="24"/>
                <w:lang w:val="en-US"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Рисунок 5" o:spid="_x0000_i1033" type="#_x0000_t75" alt="XI0WB55_Y8(8KBHYW5@09`5" style="width:87pt;height:42pt;visibility:visible">
                  <v:imagedata r:id="rId1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</w:tr>
      <w:tr w:rsidR="00CD3532" w:rsidRPr="00CD405D" w:rsidTr="001769B4">
        <w:trPr>
          <w:trHeight w:val="74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CD405D">
              <w:rPr>
                <w:lang w:val="en-US" w:eastAsia="ru-RU"/>
              </w:rPr>
              <w:t>1109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val="en-US"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подходит для двигателя Robin-Subaru EX17, EX21 мощностью </w:t>
            </w:r>
            <w:smartTag w:uri="urn:schemas-microsoft-com:office:smarttags" w:element="metricconverter">
              <w:smartTagPr>
                <w:attr w:name="ProductID" w:val="6 л"/>
              </w:smartTagPr>
              <w:r w:rsidRPr="00E56893">
                <w:rPr>
                  <w:rFonts w:ascii="Times New Roman" w:hAnsi="Times New Roman"/>
                  <w:b/>
                </w:rPr>
                <w:t>6 л</w:t>
              </w:r>
            </w:smartTag>
            <w:r w:rsidRPr="00E56893">
              <w:rPr>
                <w:rFonts w:ascii="Times New Roman" w:hAnsi="Times New Roman"/>
                <w:b/>
              </w:rPr>
              <w:t>.с.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34" type="#_x0000_t75" style="width:84pt;height:37.5pt;visibility:visible">
                  <v:imagedata r:id="rId1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</w:tr>
      <w:tr w:rsidR="00CD3532" w:rsidRPr="00CD405D" w:rsidTr="001769B4">
        <w:trPr>
          <w:trHeight w:val="83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1110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>Стартер для двигателя Mitsubishi GT600 мощностью 2,5 кВт,  6.0 л.с.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5" type="#_x0000_t75" style="width:84pt;height:42pt;visibility:visible">
                  <v:imagedata r:id="rId1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1100</w:t>
            </w:r>
          </w:p>
        </w:tc>
      </w:tr>
      <w:tr w:rsidR="00CD3532" w:rsidRPr="00CD405D" w:rsidTr="001769B4">
        <w:trPr>
          <w:trHeight w:val="84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1111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Ручной стартер в сборе мотокультиватора "Крот"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6" type="#_x0000_t75" style="width:84.75pt;height:45pt;visibility:visible">
                  <v:imagedata r:id="rId1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1100</w:t>
            </w:r>
          </w:p>
        </w:tc>
      </w:tr>
      <w:tr w:rsidR="00CD3532" w:rsidRPr="00CD405D" w:rsidTr="001769B4">
        <w:trPr>
          <w:trHeight w:val="98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1112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применяется для двигателя Honda серии GX100 </w:t>
            </w:r>
            <w:r w:rsidRPr="00E56893">
              <w:rPr>
                <w:rFonts w:ascii="Times New Roman" w:hAnsi="Times New Roman"/>
                <w:b/>
                <w:lang w:val="en-US"/>
              </w:rPr>
              <w:t>KRE</w:t>
            </w:r>
            <w:r w:rsidRPr="00E56893">
              <w:rPr>
                <w:rFonts w:ascii="Times New Roman" w:hAnsi="Times New Roman"/>
                <w:b/>
              </w:rPr>
              <w:t xml:space="preserve">4 </w:t>
            </w:r>
            <w:r w:rsidRPr="00E56893">
              <w:rPr>
                <w:rFonts w:ascii="Times New Roman" w:hAnsi="Times New Roman"/>
                <w:b/>
                <w:lang w:val="en-US"/>
              </w:rPr>
              <w:t>Tamper </w:t>
            </w:r>
            <w:r w:rsidRPr="00E56893">
              <w:rPr>
                <w:rFonts w:ascii="Times New Roman" w:hAnsi="Times New Roman"/>
                <w:b/>
              </w:rPr>
              <w:t>мощностью 2,1 кВт(</w:t>
            </w:r>
            <w:smartTag w:uri="urn:schemas-microsoft-com:office:smarttags" w:element="metricconverter">
              <w:smartTagPr>
                <w:attr w:name="ProductID" w:val="2,8 л"/>
              </w:smartTagPr>
              <w:r w:rsidRPr="00E56893">
                <w:rPr>
                  <w:rFonts w:ascii="Times New Roman" w:hAnsi="Times New Roman"/>
                  <w:b/>
                </w:rPr>
                <w:t>2,8 л</w:t>
              </w:r>
            </w:smartTag>
            <w:r w:rsidRPr="00E56893">
              <w:rPr>
                <w:rFonts w:ascii="Times New Roman" w:hAnsi="Times New Roman"/>
                <w:b/>
              </w:rPr>
              <w:t>.с.).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7" type="#_x0000_t75" style="width:87pt;height:51pt;visibility:visible">
                  <v:imagedata r:id="rId1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</w:tr>
      <w:tr w:rsidR="00CD3532" w:rsidRPr="00CD405D" w:rsidTr="001769B4">
        <w:trPr>
          <w:trHeight w:val="85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1113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Стартер бензогенератора SUBARU EY20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 xml:space="preserve">Ручной стартер: наружный диаметр </w:t>
            </w:r>
            <w:smartTag w:uri="urn:schemas-microsoft-com:office:smarttags" w:element="metricconverter">
              <w:smartTagPr>
                <w:attr w:name="ProductID" w:val="170 мм"/>
              </w:smartTagPr>
              <w:r w:rsidRPr="00E56893">
                <w:rPr>
                  <w:rFonts w:ascii="Times New Roman" w:hAnsi="Times New Roman"/>
                  <w:b/>
                </w:rPr>
                <w:t>170 мм</w:t>
              </w:r>
            </w:smartTag>
            <w:r w:rsidRPr="00E56893">
              <w:rPr>
                <w:rFonts w:ascii="Times New Roman" w:hAnsi="Times New Roman"/>
                <w:b/>
              </w:rPr>
              <w:t xml:space="preserve"> с восьмью отверстиями, высота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E56893">
                <w:rPr>
                  <w:rFonts w:ascii="Times New Roman" w:hAnsi="Times New Roman"/>
                  <w:b/>
                </w:rPr>
                <w:t>50 мм</w:t>
              </w:r>
            </w:smartTag>
            <w:r w:rsidRPr="00E56893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8" type="#_x0000_t75" style="width:87pt;height:42pt;visibility:visible">
                  <v:imagedata r:id="rId2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CD3532" w:rsidRPr="00CD405D" w:rsidTr="001769B4">
        <w:trPr>
          <w:trHeight w:val="85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1114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3470  для двигателя Briggs@Stratton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9" type="#_x0000_t75" alt="Q6[$W5)P07~(D1)0TE@NZ~7" style="width:81.75pt;height:42.75pt;visibility:visible">
                  <v:imagedata r:id="rId2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</w:tr>
      <w:tr w:rsidR="00CD3532" w:rsidRPr="00CD405D" w:rsidTr="001769B4">
        <w:trPr>
          <w:trHeight w:val="76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1115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750  для двигателя Briggs@Stratton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40" type="#_x0000_t75" style="width:68.25pt;height:42pt;visibility:visible">
                  <v:imagedata r:id="rId2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</w:tr>
      <w:tr w:rsidR="00CD3532" w:rsidRPr="00CD405D" w:rsidTr="001769B4">
        <w:trPr>
          <w:trHeight w:val="335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СТАРТЕРА ДЛЯ БЕНЗОПИЛ</w:t>
            </w:r>
          </w:p>
        </w:tc>
      </w:tr>
      <w:tr w:rsidR="00CD3532" w:rsidRPr="00CD405D" w:rsidTr="001769B4">
        <w:trPr>
          <w:trHeight w:val="76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1200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Стартер подходит для бензопилы Partner P350S ( обычный пуск 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41" type="#_x0000_t75" style="width:77.25pt;height:42pt;visibility:visible">
                  <v:imagedata r:id="rId2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</w:tr>
      <w:tr w:rsidR="00CD3532" w:rsidRPr="00CD405D" w:rsidTr="001769B4">
        <w:trPr>
          <w:trHeight w:val="90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1201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>Стартер для следующих моделей бензопил: Husgvarna 5200 (цыганка), Stihl MS660 (цыганка), Piran, Pr</w:t>
            </w:r>
            <w:r w:rsidRPr="00E56893">
              <w:rPr>
                <w:rFonts w:ascii="Times New Roman" w:hAnsi="Times New Roman"/>
                <w:b/>
                <w:lang w:val="en-US"/>
              </w:rPr>
              <w:t>o</w:t>
            </w:r>
            <w:r w:rsidRPr="00E56893">
              <w:rPr>
                <w:rFonts w:ascii="Times New Roman" w:hAnsi="Times New Roman"/>
                <w:b/>
              </w:rPr>
              <w:t xml:space="preserve">rab, Калибр, Энергомаш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7" o:spid="_x0000_i1042" type="#_x0000_t75" style="width:82.5pt;height:48pt;visibility:visible">
                  <v:imagedata r:id="rId2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300</w:t>
            </w:r>
          </w:p>
        </w:tc>
      </w:tr>
      <w:tr w:rsidR="00CD3532" w:rsidRPr="00CD405D" w:rsidTr="001769B4">
        <w:trPr>
          <w:trHeight w:val="83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1202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>Стартер (плавный пуск) для следующих моделей бензопил: Husgvarna 5200 (цыганка), Stihl MS660 (цыганка)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43" type="#_x0000_t75" style="width:81.75pt;height:43.5pt;visibility:visible">
                  <v:imagedata r:id="rId2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350</w:t>
            </w:r>
          </w:p>
        </w:tc>
      </w:tr>
      <w:tr w:rsidR="00CD3532" w:rsidRPr="00CD405D" w:rsidTr="001769B4">
        <w:trPr>
          <w:trHeight w:val="102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1203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(плавный пуск) подходит для российских и китайских бензопил объёмом 38 см3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9" o:spid="_x0000_i1044" type="#_x0000_t75" style="width:82.5pt;height:52.5pt;visibility:visible">
                  <v:imagedata r:id="rId2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400</w:t>
            </w:r>
          </w:p>
        </w:tc>
      </w:tr>
      <w:tr w:rsidR="00CD3532" w:rsidRPr="00CD405D" w:rsidTr="001769B4">
        <w:trPr>
          <w:trHeight w:val="90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1204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>Стартер (плавный пуск) для следующих моделей бензопил: Husgvarna 5200 (цыганка), Stihl MS660 (цыганка)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0" o:spid="_x0000_i1045" type="#_x0000_t75" style="width:84pt;height:46.5pt;visibility:visible">
                  <v:imagedata r:id="rId2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350</w:t>
            </w:r>
          </w:p>
        </w:tc>
      </w:tr>
      <w:tr w:rsidR="00CD3532" w:rsidRPr="00CD405D" w:rsidTr="001769B4">
        <w:trPr>
          <w:trHeight w:val="103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CD405D">
              <w:rPr>
                <w:lang w:val="en-US" w:eastAsia="ru-RU"/>
              </w:rPr>
              <w:t>1205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подходит для бензопилы Partner P350S ( плавный пуск )                                                                                                         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46" type="#_x0000_t75" style="width:83.25pt;height:53.25pt;visibility:visible">
                  <v:imagedata r:id="rId2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650</w:t>
            </w:r>
          </w:p>
        </w:tc>
      </w:tr>
      <w:tr w:rsidR="00CD3532" w:rsidRPr="00CD405D" w:rsidTr="001769B4">
        <w:trPr>
          <w:trHeight w:val="76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1206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Ручной стартер подходит для бензопил 45-52 см3 для STURM 99416, Интерскол, Prorab, Энергомаш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i1047" type="#_x0000_t75" style="width:85.5pt;height:37.5pt;visibility:visible">
                  <v:imagedata r:id="rId2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CD3532" w:rsidRPr="00CD405D" w:rsidTr="001769B4">
        <w:trPr>
          <w:trHeight w:val="80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1207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для  бензопил: </w:t>
            </w:r>
            <w:r w:rsidRPr="00E56893">
              <w:rPr>
                <w:rFonts w:ascii="Times New Roman" w:hAnsi="Times New Roman"/>
                <w:b/>
                <w:lang w:val="en-US"/>
              </w:rPr>
              <w:t>Husgvarna</w:t>
            </w:r>
            <w:r w:rsidRPr="00E56893">
              <w:rPr>
                <w:rFonts w:ascii="Times New Roman" w:hAnsi="Times New Roman"/>
                <w:b/>
              </w:rPr>
              <w:t xml:space="preserve"> 5200 (цыганка), </w:t>
            </w:r>
            <w:r w:rsidRPr="00E56893">
              <w:rPr>
                <w:rFonts w:ascii="Times New Roman" w:hAnsi="Times New Roman"/>
                <w:b/>
                <w:color w:val="FF0000"/>
              </w:rPr>
              <w:t xml:space="preserve">металлический корпус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48" type="#_x0000_t75" style="width:88.5pt;height:32.25pt;visibility:visible">
                  <v:imagedata r:id="rId2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</w:tr>
      <w:tr w:rsidR="00CD3532" w:rsidRPr="00CD405D" w:rsidTr="001769B4">
        <w:trPr>
          <w:trHeight w:val="75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1208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>Ручной стартер подходит для однорукой пилы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49" type="#_x0000_t75" style="width:81pt;height:42.75pt;visibility:visible">
                  <v:imagedata r:id="rId3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250</w:t>
            </w:r>
          </w:p>
        </w:tc>
      </w:tr>
      <w:tr w:rsidR="00CD3532" w:rsidRPr="00CD405D" w:rsidTr="001769B4">
        <w:trPr>
          <w:trHeight w:val="86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1209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Подходит для бензопил  Хускварна 137-142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50" type="#_x0000_t75" style="width:82.5pt;height:42pt;visibility:visible">
                  <v:imagedata r:id="rId3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500</w:t>
            </w:r>
          </w:p>
        </w:tc>
      </w:tr>
      <w:tr w:rsidR="00CD3532" w:rsidRPr="00CD405D" w:rsidTr="001769B4">
        <w:trPr>
          <w:trHeight w:val="83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1210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>Стартер для  бензопил Хускварна 240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                                                    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51" type="#_x0000_t75" style="width:81.75pt;height:43.5pt;visibility:visible">
                  <v:imagedata r:id="rId3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500</w:t>
            </w:r>
          </w:p>
        </w:tc>
      </w:tr>
      <w:tr w:rsidR="00CD3532" w:rsidRPr="00CD405D" w:rsidTr="001769B4">
        <w:trPr>
          <w:trHeight w:val="86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1211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Стартер для  бензопил Хускварна340,345,350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52" type="#_x0000_t75" style="width:81pt;height:44.25pt;visibility:visible">
                  <v:imagedata r:id="rId3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700</w:t>
            </w:r>
          </w:p>
        </w:tc>
      </w:tr>
      <w:tr w:rsidR="00CD3532" w:rsidRPr="00CD405D" w:rsidTr="001769B4">
        <w:trPr>
          <w:trHeight w:val="86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1212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Стартер  для  бензопил Husqvarna 365 ,372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53" type="#_x0000_t75" style="width:84.75pt;height:45pt;visibility:visible">
                  <v:imagedata r:id="rId3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700</w:t>
            </w:r>
          </w:p>
        </w:tc>
      </w:tr>
      <w:tr w:rsidR="00CD3532" w:rsidRPr="00CD405D" w:rsidTr="001769B4">
        <w:trPr>
          <w:trHeight w:val="86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1213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Стартер для бензопил Husqvarna 445-450 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54" type="#_x0000_t75" style="width:81.75pt;height:46.5pt;visibility:visible">
                  <v:imagedata r:id="rId3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900</w:t>
            </w:r>
          </w:p>
        </w:tc>
      </w:tr>
      <w:tr w:rsidR="00CD3532" w:rsidRPr="00CD405D" w:rsidTr="001769B4">
        <w:trPr>
          <w:trHeight w:val="86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1214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Стартер для бензопил 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 xml:space="preserve"> STIHL 180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55" type="#_x0000_t75" style="width:84.75pt;height:42.75pt;visibility:visible">
                  <v:imagedata r:id="rId3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500</w:t>
            </w:r>
          </w:p>
        </w:tc>
      </w:tr>
      <w:tr w:rsidR="00CD3532" w:rsidRPr="00CD405D" w:rsidTr="001769B4">
        <w:trPr>
          <w:trHeight w:val="77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1215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Стартер для бензопил 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 xml:space="preserve"> STIHL</w:t>
            </w:r>
            <w:r w:rsidRPr="00E56893">
              <w:rPr>
                <w:rFonts w:ascii="Times New Roman" w:eastAsia="SimSun" w:hAnsi="Times New Roman"/>
                <w:b/>
              </w:rPr>
              <w:t xml:space="preserve"> 181-211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56" type="#_x0000_t75" style="width:84.75pt;height:41.25pt;visibility:visible">
                  <v:imagedata r:id="rId3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700</w:t>
            </w:r>
          </w:p>
        </w:tc>
      </w:tr>
      <w:tr w:rsidR="00CD3532" w:rsidRPr="00CD405D" w:rsidTr="001769B4">
        <w:trPr>
          <w:trHeight w:val="77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1216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Стартер для бензопил 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 xml:space="preserve"> STIHL</w:t>
            </w:r>
            <w:r w:rsidRPr="00E56893">
              <w:rPr>
                <w:rFonts w:ascii="Times New Roman" w:eastAsia="SimSun" w:hAnsi="Times New Roman"/>
                <w:b/>
              </w:rPr>
              <w:t xml:space="preserve"> 230-250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57" type="#_x0000_t75" style="width:81.75pt;height:42pt;visibility:visible">
                  <v:imagedata r:id="rId3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600</w:t>
            </w:r>
          </w:p>
        </w:tc>
      </w:tr>
      <w:tr w:rsidR="00CD3532" w:rsidRPr="00CD405D" w:rsidTr="001769B4">
        <w:trPr>
          <w:trHeight w:val="77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1217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Стартер для бензопил 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 xml:space="preserve"> STIHL</w:t>
            </w:r>
            <w:r w:rsidRPr="00E56893">
              <w:rPr>
                <w:rFonts w:ascii="Times New Roman" w:eastAsia="SimSun" w:hAnsi="Times New Roman"/>
                <w:b/>
              </w:rPr>
              <w:t xml:space="preserve"> 361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58" type="#_x0000_t75" style="width:84.75pt;height:42pt;visibility:visible">
                  <v:imagedata r:id="rId3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1200</w:t>
            </w:r>
          </w:p>
        </w:tc>
      </w:tr>
      <w:tr w:rsidR="00CD3532" w:rsidRPr="00CD405D" w:rsidTr="001769B4">
        <w:trPr>
          <w:trHeight w:val="77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1218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Стартер для бензопил </w:t>
            </w:r>
            <w:r w:rsidRPr="00E56893">
              <w:rPr>
                <w:rFonts w:ascii="Times New Roman" w:eastAsia="SimSun" w:hAnsi="Times New Roman"/>
                <w:b/>
              </w:rPr>
              <w:t xml:space="preserve">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>Oleo</w:t>
            </w:r>
            <w:r w:rsidRPr="00E56893">
              <w:rPr>
                <w:rFonts w:ascii="Times New Roman" w:eastAsia="SimSun" w:hAnsi="Times New Roman"/>
                <w:b/>
              </w:rPr>
              <w:t>-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>Mac</w:t>
            </w:r>
            <w:r w:rsidRPr="00E56893">
              <w:rPr>
                <w:rFonts w:ascii="Times New Roman" w:eastAsia="SimSun" w:hAnsi="Times New Roman"/>
                <w:b/>
              </w:rPr>
              <w:t xml:space="preserve"> 947-952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59" type="#_x0000_t75" style="width:68.25pt;height:42pt;visibility:visible">
                  <v:imagedata r:id="rId4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900</w:t>
            </w:r>
          </w:p>
        </w:tc>
      </w:tr>
      <w:tr w:rsidR="00CD3532" w:rsidRPr="00CD405D" w:rsidTr="001769B4">
        <w:trPr>
          <w:trHeight w:val="77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1219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>Стартер подходит для бензопилы Partner  350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60" type="#_x0000_t75" style="width:84.75pt;height:40.5pt;visibility:visible">
                  <v:imagedata r:id="rId4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500</w:t>
            </w:r>
          </w:p>
        </w:tc>
      </w:tr>
      <w:tr w:rsidR="00CD3532" w:rsidRPr="00CD405D" w:rsidTr="001769B4">
        <w:trPr>
          <w:trHeight w:val="77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1220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Стартер для бензопил Husqvarna 135,140,435,440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61" type="#_x0000_t75" style="width:57.75pt;height:42pt;visibility:visible">
                  <v:imagedata r:id="rId4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</w:tr>
      <w:tr w:rsidR="00CD3532" w:rsidRPr="00CD405D" w:rsidTr="001769B4">
        <w:trPr>
          <w:trHeight w:val="77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1221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Стартер в сборе для Stihl MS 260/270/280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62" type="#_x0000_t75" style="width:66.75pt;height:42pt;visibility:visible">
                  <v:imagedata r:id="rId4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</w:tr>
      <w:tr w:rsidR="00CD3532" w:rsidRPr="00CD405D" w:rsidTr="001769B4">
        <w:trPr>
          <w:trHeight w:val="77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1222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Стартер в сборе для бензопилы Oleo-Mac 937, 941С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63" type="#_x0000_t75" style="width:63.75pt;height:42pt;visibility:visible">
                  <v:imagedata r:id="rId4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</w:tr>
      <w:tr w:rsidR="00CD3532" w:rsidRPr="00CD405D" w:rsidTr="001769B4">
        <w:trPr>
          <w:trHeight w:val="82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1223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Стартер в сборе для бензопилы Oleo-Mac GS35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64" type="#_x0000_t75" style="width:65.25pt;height:42pt;visibility:visible">
                  <v:imagedata r:id="rId4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</w:tr>
      <w:tr w:rsidR="00CD3532" w:rsidRPr="00CD405D" w:rsidTr="001769B4">
        <w:trPr>
          <w:trHeight w:val="504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СТАРТЕРА ДЛЯ ТРИММЕРА</w:t>
            </w:r>
          </w:p>
        </w:tc>
      </w:tr>
      <w:tr w:rsidR="00CD3532" w:rsidRPr="00CD405D" w:rsidTr="001769B4">
        <w:trPr>
          <w:trHeight w:val="81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CD405D">
              <w:rPr>
                <w:lang w:val="en-US" w:eastAsia="ru-RU"/>
              </w:rPr>
              <w:t>1301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Стартер</w:t>
            </w: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 xml:space="preserve"> триммера 32 (4 </w:t>
            </w:r>
            <w:r w:rsidRPr="00E56893">
              <w:rPr>
                <w:rFonts w:ascii="Times New Roman" w:hAnsi="Times New Roman"/>
                <w:b/>
                <w:color w:val="000000"/>
                <w:lang w:val="en-US" w:eastAsia="ru-RU"/>
              </w:rPr>
              <w:t>hole</w:t>
            </w: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>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en-US"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65" type="#_x0000_t75" alt="3QPJU9PL~5[HJ46GI46NJ(4" style="width:81.75pt;height:42.75pt;visibility:visible">
                  <v:imagedata r:id="rId4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250</w:t>
            </w:r>
          </w:p>
        </w:tc>
      </w:tr>
      <w:tr w:rsidR="00CD3532" w:rsidRPr="00CD405D" w:rsidTr="001769B4">
        <w:trPr>
          <w:trHeight w:val="78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CD405D">
              <w:rPr>
                <w:lang w:val="en-US" w:eastAsia="ru-RU"/>
              </w:rPr>
              <w:t>1302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 xml:space="preserve">Ручной стартер подходит для китайских  бензокос объёмом 26 см³ легкий старт на 3 болта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66" type="#_x0000_t75" alt="5W7RF}YC{YGQA5M6805(W41" style="width:81.75pt;height:42.75pt;visibility:visible">
                  <v:imagedata r:id="rId4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300</w:t>
            </w:r>
          </w:p>
        </w:tc>
      </w:tr>
      <w:tr w:rsidR="00CD3532" w:rsidRPr="00CD405D" w:rsidTr="001769B4">
        <w:trPr>
          <w:trHeight w:val="79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1303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>Ручной стартер подходит для китайских  бензокос объёмом 26 см³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67" type="#_x0000_t75" alt="L@$H@8G``%KF1(](VC9CWH2" style="width:81.75pt;height:42.75pt;visibility:visible">
                  <v:imagedata r:id="rId4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300</w:t>
            </w:r>
          </w:p>
        </w:tc>
      </w:tr>
      <w:tr w:rsidR="00CD3532" w:rsidRPr="00CD405D" w:rsidTr="001769B4">
        <w:trPr>
          <w:trHeight w:val="73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1304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Стартер</w:t>
            </w: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 xml:space="preserve"> триммера 328 (3 hole)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68" type="#_x0000_t75" style="width:78.75pt;height:37.5pt;visibility:visible">
                  <v:imagedata r:id="rId4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300</w:t>
            </w:r>
          </w:p>
        </w:tc>
      </w:tr>
      <w:tr w:rsidR="00CD3532" w:rsidRPr="00CD405D" w:rsidTr="001769B4">
        <w:trPr>
          <w:trHeight w:val="84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1305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Ручной стартер подходит для бензокос Форте высота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E56893">
                <w:rPr>
                  <w:rFonts w:ascii="Times New Roman" w:hAnsi="Times New Roman"/>
                  <w:b/>
                  <w:lang w:eastAsia="ru-RU"/>
                </w:rPr>
                <w:t>30 мм</w:t>
              </w:r>
            </w:smartTag>
            <w:r w:rsidRPr="00E56893">
              <w:rPr>
                <w:rFonts w:ascii="Times New Roman" w:hAnsi="Times New Roman"/>
                <w:b/>
                <w:lang w:eastAsia="ru-RU"/>
              </w:rPr>
              <w:t xml:space="preserve">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Рисунок 6" o:spid="_x0000_i1069" type="#_x0000_t75" style="width:96pt;height:42.75pt;visibility:visible">
                  <v:imagedata r:id="rId5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300</w:t>
            </w:r>
          </w:p>
        </w:tc>
      </w:tr>
      <w:tr w:rsidR="00CD3532" w:rsidRPr="00CD405D" w:rsidTr="001769B4">
        <w:trPr>
          <w:trHeight w:val="66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CD405D">
              <w:rPr>
                <w:lang w:val="en-US" w:eastAsia="ru-RU"/>
              </w:rPr>
              <w:t>1306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Стартер</w:t>
            </w: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 xml:space="preserve"> триммера </w:t>
            </w:r>
            <w:r w:rsidRPr="00E56893">
              <w:rPr>
                <w:rFonts w:ascii="Times New Roman" w:hAnsi="Times New Roman"/>
                <w:b/>
                <w:lang w:eastAsia="ru-RU"/>
              </w:rPr>
              <w:t>328 (плавный пуск)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70" type="#_x0000_t75" style="width:84pt;height:33.75pt;visibility:visible">
                  <v:imagedata r:id="rId5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300</w:t>
            </w:r>
          </w:p>
        </w:tc>
      </w:tr>
      <w:tr w:rsidR="00CD3532" w:rsidRPr="00CD405D" w:rsidTr="001769B4">
        <w:trPr>
          <w:trHeight w:val="81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CD405D">
              <w:rPr>
                <w:lang w:val="en-US" w:eastAsia="ru-RU"/>
              </w:rPr>
              <w:t>1307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Ручной стартер подходит для китайских  бензокос объёмом 26 см</w:t>
            </w:r>
            <w:r>
              <w:rPr>
                <w:rFonts w:ascii="Times New Roman" w:hAnsi="Times New Roman"/>
                <w:b/>
                <w:lang w:eastAsia="ru-RU"/>
              </w:rPr>
              <w:t>³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71" type="#_x0000_t75" style="width:84pt;height:42pt;visibility:visible">
                  <v:imagedata r:id="rId5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300</w:t>
            </w:r>
          </w:p>
        </w:tc>
      </w:tr>
      <w:tr w:rsidR="00CD3532" w:rsidRPr="00CD405D" w:rsidTr="001769B4">
        <w:trPr>
          <w:trHeight w:val="80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1308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Ручной стартер 34 (плавный пуск)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72" type="#_x0000_t75" alt="R74EAYUP`GBFFR(OEUP9$AQ" style="width:82.5pt;height:42pt;visibility:visible">
                  <v:imagedata r:id="rId5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300</w:t>
            </w:r>
          </w:p>
        </w:tc>
      </w:tr>
      <w:tr w:rsidR="00CD3532" w:rsidRPr="00CD405D" w:rsidTr="001769B4">
        <w:trPr>
          <w:trHeight w:val="69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1309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Стартер</w:t>
            </w: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 xml:space="preserve"> триммера </w:t>
            </w:r>
            <w:r w:rsidRPr="00E56893">
              <w:rPr>
                <w:rFonts w:ascii="Times New Roman" w:hAnsi="Times New Roman"/>
                <w:b/>
                <w:lang w:eastAsia="ru-RU"/>
              </w:rPr>
              <w:t>ECO25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73" type="#_x0000_t75" style="width:91.5pt;height:37.5pt;visibility:visible">
                  <v:imagedata r:id="rId5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400</w:t>
            </w:r>
          </w:p>
        </w:tc>
      </w:tr>
      <w:tr w:rsidR="00CD3532" w:rsidRPr="00CD405D" w:rsidTr="001769B4">
        <w:trPr>
          <w:trHeight w:val="68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1310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Стартер</w:t>
            </w: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 xml:space="preserve"> триммера </w:t>
            </w:r>
            <w:r w:rsidRPr="00E56893">
              <w:rPr>
                <w:rFonts w:ascii="Times New Roman" w:hAnsi="Times New Roman"/>
                <w:b/>
                <w:lang w:eastAsia="ru-RU"/>
              </w:rPr>
              <w:t>40 (плавный пуск)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74" type="#_x0000_t75" style="width:94.5pt;height:42.75pt;visibility:visible">
                  <v:imagedata r:id="rId5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350</w:t>
            </w:r>
          </w:p>
        </w:tc>
      </w:tr>
      <w:tr w:rsidR="00CD3532" w:rsidRPr="00CD405D" w:rsidTr="001769B4">
        <w:trPr>
          <w:trHeight w:val="88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CD405D">
              <w:rPr>
                <w:lang w:val="en-US" w:eastAsia="ru-RU"/>
              </w:rPr>
              <w:t>1311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Стартер</w:t>
            </w: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 xml:space="preserve"> триммера </w:t>
            </w:r>
            <w:r w:rsidRPr="00E56893">
              <w:rPr>
                <w:rFonts w:ascii="Times New Roman" w:hAnsi="Times New Roman"/>
                <w:b/>
                <w:lang w:eastAsia="ru-RU"/>
              </w:rPr>
              <w:t>G35L/G45L (плавный пуск)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1" o:spid="_x0000_i1075" type="#_x0000_t75" style="width:98.25pt;height:44.25pt;visibility:visible">
                  <v:imagedata r:id="rId5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640</w:t>
            </w:r>
          </w:p>
        </w:tc>
      </w:tr>
      <w:tr w:rsidR="00CD3532" w:rsidRPr="00CD405D" w:rsidTr="001769B4">
        <w:trPr>
          <w:trHeight w:val="78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1312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lang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  <w:lang w:eastAsia="ru-RU"/>
              </w:rPr>
              <w:t xml:space="preserve">Ручной стартер подходит для китайских  бензокос объёмом 33-52 см3, простой старт ,высота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E56893">
                <w:rPr>
                  <w:rFonts w:ascii="Times New Roman" w:hAnsi="Times New Roman"/>
                  <w:b/>
                  <w:lang w:eastAsia="ru-RU"/>
                </w:rPr>
                <w:t>25 мм</w:t>
              </w:r>
            </w:smartTag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2" o:spid="_x0000_i1076" type="#_x0000_t75" style="width:94.5pt;height:42.75pt;visibility:visible">
                  <v:imagedata r:id="rId5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300</w:t>
            </w:r>
          </w:p>
        </w:tc>
      </w:tr>
      <w:tr w:rsidR="00CD3532" w:rsidRPr="00CD405D" w:rsidTr="001769B4">
        <w:trPr>
          <w:trHeight w:val="96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CD405D">
              <w:rPr>
                <w:lang w:val="en-US" w:eastAsia="ru-RU"/>
              </w:rPr>
              <w:t>1313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Стартер для бензокосы (плавный пуск, улучшенный)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rPr>
                <w:noProof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77" type="#_x0000_t75" style="width:97.5pt;height:47.25pt;visibility:visible">
                  <v:imagedata r:id="rId5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450</w:t>
            </w:r>
          </w:p>
        </w:tc>
      </w:tr>
      <w:tr w:rsidR="00CD3532" w:rsidRPr="00CD405D" w:rsidTr="001769B4">
        <w:trPr>
          <w:trHeight w:val="81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CD405D">
              <w:rPr>
                <w:lang w:val="en-US" w:eastAsia="ru-RU"/>
              </w:rPr>
              <w:t>1314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Стартер</w:t>
            </w: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 xml:space="preserve"> триммера 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>GB-34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78" type="#_x0000_t75" style="width:96pt;height:41.25pt;visibility:visible">
                  <v:imagedata r:id="rId5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350</w:t>
            </w:r>
          </w:p>
        </w:tc>
      </w:tr>
      <w:tr w:rsidR="00CD3532" w:rsidRPr="00CD405D" w:rsidTr="001769B4">
        <w:trPr>
          <w:trHeight w:val="82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1315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Ручной стартер подходит для бензокос Форте высота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E56893">
                <w:rPr>
                  <w:rFonts w:ascii="Times New Roman" w:hAnsi="Times New Roman"/>
                  <w:b/>
                  <w:lang w:eastAsia="ru-RU"/>
                </w:rPr>
                <w:t>30 мм</w:t>
              </w:r>
            </w:smartTag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79" type="#_x0000_t75" style="width:96.75pt;height:41.25pt;visibility:visible">
                  <v:imagedata r:id="rId6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260</w:t>
            </w:r>
          </w:p>
        </w:tc>
      </w:tr>
      <w:tr w:rsidR="00CD3532" w:rsidRPr="00CD405D" w:rsidTr="001769B4">
        <w:trPr>
          <w:trHeight w:val="73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1316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Стартер</w:t>
            </w: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 xml:space="preserve"> триммера Husqvarna 128R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80" type="#_x0000_t75" style="width:105pt;height:42pt;visibility:visible">
                  <v:imagedata r:id="rId6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600</w:t>
            </w:r>
          </w:p>
        </w:tc>
      </w:tr>
      <w:tr w:rsidR="00CD3532" w:rsidRPr="00CD405D" w:rsidTr="001769B4">
        <w:trPr>
          <w:trHeight w:val="67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1317</w:t>
            </w:r>
          </w:p>
        </w:tc>
        <w:tc>
          <w:tcPr>
            <w:tcW w:w="5882" w:type="dxa"/>
          </w:tcPr>
          <w:p w:rsidR="00CD3532" w:rsidRPr="00E56893" w:rsidRDefault="00CD3532" w:rsidP="00E56893">
            <w:pPr>
              <w:rPr>
                <w:rFonts w:ascii="Times New Roman" w:hAnsi="Times New Roman"/>
              </w:rPr>
            </w:pPr>
            <w:r w:rsidRPr="00E56893">
              <w:rPr>
                <w:rFonts w:ascii="Times New Roman" w:hAnsi="Times New Roman"/>
              </w:rPr>
              <w:t>Стартер триммера 32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81" type="#_x0000_t75" style="width:99.75pt;height:41.25pt;visibility:visible">
                  <v:imagedata r:id="rId6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300</w:t>
            </w:r>
          </w:p>
        </w:tc>
      </w:tr>
      <w:tr w:rsidR="00CD3532" w:rsidRPr="00CD405D" w:rsidTr="001769B4">
        <w:trPr>
          <w:trHeight w:val="83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CD405D">
              <w:rPr>
                <w:lang w:val="en-US" w:eastAsia="ru-RU"/>
              </w:rPr>
              <w:t>1318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Ручной стартер подходит для бензоопрыскивателя тип штиль BR-420, чемпион PC-257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noProof/>
                <w:color w:val="FF0000"/>
                <w:lang w:eastAsia="ru-RU"/>
              </w:rPr>
              <w:pict>
                <v:shape id="_x0000_i1082" type="#_x0000_t75" style="width:83.25pt;height:45pt;visibility:visible">
                  <v:imagedata r:id="rId6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400</w:t>
            </w:r>
          </w:p>
        </w:tc>
      </w:tr>
      <w:tr w:rsidR="00CD3532" w:rsidRPr="00CD405D" w:rsidTr="001769B4">
        <w:trPr>
          <w:trHeight w:val="83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1319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Стартер</w:t>
            </w: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 xml:space="preserve"> триммера ,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опрыскивателей, генераторов на основе двигателя косы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83" type="#_x0000_t75" style="width:83.25pt;height:42pt;visibility:visible">
                  <v:imagedata r:id="rId6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400</w:t>
            </w:r>
          </w:p>
        </w:tc>
      </w:tr>
      <w:tr w:rsidR="00CD3532" w:rsidRPr="00CD405D" w:rsidTr="001769B4">
        <w:trPr>
          <w:trHeight w:val="83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1320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Стартер</w:t>
            </w: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 xml:space="preserve"> триммера </w:t>
            </w:r>
            <w:r w:rsidRPr="00E56893">
              <w:rPr>
                <w:rFonts w:ascii="Times New Roman" w:hAnsi="Times New Roman"/>
                <w:b/>
              </w:rPr>
              <w:t xml:space="preserve"> Oleo-mac  sparta42/44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>(</w:t>
            </w:r>
            <w:r w:rsidRPr="00E56893">
              <w:rPr>
                <w:rFonts w:ascii="Times New Roman" w:hAnsi="Times New Roman"/>
                <w:b/>
                <w:color w:val="FF0000"/>
              </w:rPr>
              <w:t xml:space="preserve"> металлический корпус </w:t>
            </w:r>
            <w:r w:rsidRPr="00E56893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84" type="#_x0000_t75" style="width:85.5pt;height:44.25pt;visibility:visible">
                  <v:imagedata r:id="rId6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900</w:t>
            </w:r>
          </w:p>
        </w:tc>
      </w:tr>
      <w:tr w:rsidR="00CD3532" w:rsidRPr="00CD405D" w:rsidTr="001769B4">
        <w:trPr>
          <w:trHeight w:val="82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1321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Стартер</w:t>
            </w: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 xml:space="preserve"> триммера ,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опрыскивателей, генераторов на основе двигателя косы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85" type="#_x0000_t75" style="width:82.5pt;height:42.75pt;visibility:visible">
                  <v:imagedata r:id="rId6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600</w:t>
            </w:r>
          </w:p>
        </w:tc>
      </w:tr>
      <w:tr w:rsidR="00CD3532" w:rsidRPr="00CD405D" w:rsidTr="001769B4">
        <w:trPr>
          <w:trHeight w:val="70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1322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Ручной стартер подходит для четырехтактной бензокосы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86" type="#_x0000_t75" style="width:99.75pt;height:37.5pt;visibility:visible">
                  <v:imagedata r:id="rId6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400</w:t>
            </w:r>
          </w:p>
        </w:tc>
      </w:tr>
      <w:tr w:rsidR="00CD3532" w:rsidRPr="00CD405D" w:rsidTr="001769B4">
        <w:trPr>
          <w:trHeight w:val="82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1323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Style w:val="translation-chunk"/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Cтартер Stihl FS 100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87" type="#_x0000_t75" style="width:82.5pt;height:42pt;visibility:visible">
                  <v:imagedata r:id="rId6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850</w:t>
            </w:r>
          </w:p>
        </w:tc>
      </w:tr>
      <w:tr w:rsidR="00CD3532" w:rsidRPr="00CD405D" w:rsidTr="001769B4">
        <w:trPr>
          <w:trHeight w:val="81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1324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Style w:val="translation-chunk"/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Стартер</w:t>
            </w: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 xml:space="preserve"> триммера </w:t>
            </w:r>
            <w:r w:rsidRPr="00E56893">
              <w:rPr>
                <w:rFonts w:ascii="Times New Roman" w:hAnsi="Times New Roman"/>
              </w:rPr>
              <w:t xml:space="preserve">  </w:t>
            </w:r>
            <w:r w:rsidRPr="00E56893">
              <w:rPr>
                <w:rFonts w:ascii="Times New Roman" w:hAnsi="Times New Roman"/>
                <w:b/>
              </w:rPr>
              <w:t>G23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88" type="#_x0000_t75" alt="VJLHGU2I0UM338GJ]5Q`QYD" style="width:84pt;height:41.25pt;visibility:visible">
                  <v:imagedata r:id="rId6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300</w:t>
            </w:r>
          </w:p>
        </w:tc>
      </w:tr>
      <w:tr w:rsidR="00CD3532" w:rsidRPr="00CD405D" w:rsidTr="001769B4">
        <w:trPr>
          <w:trHeight w:val="83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1325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Cтартер Stihl FS 38, 55, 85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Рисунок 13" o:spid="_x0000_i1089" type="#_x0000_t75" style="width:81.75pt;height:44.25pt;visibility:visible">
                  <v:imagedata r:id="rId7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700</w:t>
            </w:r>
          </w:p>
        </w:tc>
      </w:tr>
      <w:tr w:rsidR="00CD3532" w:rsidRPr="00CD405D" w:rsidTr="001769B4">
        <w:trPr>
          <w:trHeight w:val="83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1326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Стартер до мотокос Stihl FS 400, 450,480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90" type="#_x0000_t75" style="width:84.75pt;height:45pt;visibility:visible">
                  <v:imagedata r:id="rId7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1200</w:t>
            </w:r>
          </w:p>
        </w:tc>
      </w:tr>
      <w:tr w:rsidR="00CD3532" w:rsidRPr="00CD405D" w:rsidTr="001769B4">
        <w:trPr>
          <w:trHeight w:val="83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1327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bCs w:val="0"/>
                <w:sz w:val="22"/>
                <w:szCs w:val="22"/>
              </w:rPr>
              <w:t xml:space="preserve">Стартер </w:t>
            </w:r>
            <w:r w:rsidRPr="00E56893">
              <w:rPr>
                <w:sz w:val="22"/>
                <w:szCs w:val="22"/>
              </w:rPr>
              <w:t> Stihl FS75 FS80 FS85 FC85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91" type="#_x0000_t75" style="width:84.75pt;height:45.75pt;visibility:visible">
                  <v:imagedata r:id="rId7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1000</w:t>
            </w:r>
          </w:p>
        </w:tc>
      </w:tr>
      <w:tr w:rsidR="00CD3532" w:rsidRPr="00CD405D" w:rsidTr="001769B4">
        <w:trPr>
          <w:trHeight w:val="83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1328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bCs w:val="0"/>
                <w:sz w:val="22"/>
                <w:szCs w:val="22"/>
              </w:rPr>
            </w:pPr>
            <w:r w:rsidRPr="00E56893">
              <w:rPr>
                <w:bCs w:val="0"/>
                <w:sz w:val="22"/>
                <w:szCs w:val="22"/>
              </w:rPr>
              <w:t xml:space="preserve">Стартер </w:t>
            </w:r>
            <w:r w:rsidRPr="00E56893">
              <w:rPr>
                <w:rFonts w:eastAsia="SimSun"/>
                <w:b w:val="0"/>
                <w:sz w:val="22"/>
                <w:szCs w:val="22"/>
              </w:rPr>
              <w:t xml:space="preserve"> </w:t>
            </w:r>
            <w:r w:rsidRPr="00E56893">
              <w:rPr>
                <w:rFonts w:eastAsia="SimSun"/>
                <w:sz w:val="22"/>
                <w:szCs w:val="22"/>
              </w:rPr>
              <w:t xml:space="preserve">Oleo-Mac </w:t>
            </w:r>
            <w:r w:rsidRPr="00E56893">
              <w:rPr>
                <w:bCs w:val="0"/>
                <w:sz w:val="22"/>
                <w:szCs w:val="22"/>
              </w:rPr>
              <w:t xml:space="preserve"> SPARTA 25/250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92" type="#_x0000_t75" style="width:84.75pt;height:45.75pt;visibility:visible">
                  <v:imagedata r:id="rId7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</w:tr>
      <w:tr w:rsidR="00CD3532" w:rsidRPr="00CD405D" w:rsidTr="001769B4">
        <w:trPr>
          <w:trHeight w:val="83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1329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>Стартер до мотокос Stihl FS 120,200,250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93" type="#_x0000_t75" style="width:84.75pt;height:47.25pt;visibility:visible">
                  <v:imagedata r:id="rId7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1000</w:t>
            </w:r>
          </w:p>
        </w:tc>
      </w:tr>
      <w:tr w:rsidR="00CD3532" w:rsidRPr="00CD405D" w:rsidTr="001769B4">
        <w:trPr>
          <w:trHeight w:val="83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1330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>Стартер до мотокос  ECHO GT22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94" type="#_x0000_t75" style="width:69pt;height:42pt;visibility:visible">
                  <v:imagedata r:id="rId7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</w:tr>
      <w:tr w:rsidR="00CD3532" w:rsidRPr="00CD405D" w:rsidTr="001769B4">
        <w:trPr>
          <w:trHeight w:val="83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1331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 xml:space="preserve">Ремонтный комплект стартера  </w:t>
            </w:r>
            <w:r w:rsidRPr="00E56893">
              <w:rPr>
                <w:color w:val="000000"/>
                <w:sz w:val="22"/>
                <w:szCs w:val="22"/>
              </w:rPr>
              <w:t xml:space="preserve"> Husqvarna 128R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95" type="#_x0000_t75" style="width:63.75pt;height:42pt;visibility:visible">
                  <v:imagedata r:id="rId7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500</w:t>
            </w:r>
          </w:p>
        </w:tc>
      </w:tr>
      <w:tr w:rsidR="00CD3532" w:rsidRPr="00CD405D" w:rsidTr="001769B4">
        <w:trPr>
          <w:trHeight w:val="377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СТАРТЕРА ДЛЯ ДИЗЕЛЬНОГО ГЕНЕРАТОРА</w:t>
            </w:r>
          </w:p>
        </w:tc>
      </w:tr>
      <w:tr w:rsidR="00CD3532" w:rsidRPr="00CD405D" w:rsidTr="001769B4">
        <w:trPr>
          <w:trHeight w:val="86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1400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Стартер для дизельного двигателя KM168F мощностью 3,8 кВт/4 л.с. 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96" type="#_x0000_t75" alt="C[CIV{]U5}{1]P2XJUGBHX8" style="width:84pt;height:39.75pt;visibility:visible">
                  <v:imagedata r:id="rId7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1200</w:t>
            </w:r>
          </w:p>
        </w:tc>
      </w:tr>
      <w:tr w:rsidR="00CD3532" w:rsidRPr="00CD405D" w:rsidTr="001769B4">
        <w:trPr>
          <w:trHeight w:val="78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1401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 для дизельного двигателя KM186F мощностью 7.0 кВт/9,5 л.с. (диаметр </w:t>
            </w:r>
            <w:smartTag w:uri="urn:schemas-microsoft-com:office:smarttags" w:element="metricconverter">
              <w:smartTagPr>
                <w:attr w:name="ProductID" w:val="230 мм"/>
              </w:smartTagPr>
              <w:r w:rsidRPr="00E56893">
                <w:rPr>
                  <w:rFonts w:ascii="Times New Roman" w:hAnsi="Times New Roman"/>
                  <w:b/>
                </w:rPr>
                <w:t>230 мм</w:t>
              </w:r>
            </w:smartTag>
            <w:r w:rsidRPr="00E56893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97" type="#_x0000_t75" style="width:83.25pt;height:39pt;visibility:visible">
                  <v:imagedata r:id="rId7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1500</w:t>
            </w:r>
          </w:p>
        </w:tc>
      </w:tr>
      <w:tr w:rsidR="00CD3532" w:rsidRPr="00CD405D" w:rsidTr="001769B4">
        <w:trPr>
          <w:trHeight w:val="80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1402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Стартер для дизельного двигателя KM178F мощностью 4,4 кВт/6,0 л.с.(диаметр 200мм)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98" type="#_x0000_t75" style="width:83.25pt;height:39pt;visibility:visible">
                  <v:imagedata r:id="rId7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1500</w:t>
            </w:r>
          </w:p>
        </w:tc>
      </w:tr>
      <w:tr w:rsidR="00CD3532" w:rsidRPr="00CD405D" w:rsidTr="001769B4">
        <w:trPr>
          <w:trHeight w:val="85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1403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для дизельного двигателя KM170F мощностью 3,8 кВт/4 л.с.  (диаметр </w:t>
            </w:r>
            <w:smartTag w:uri="urn:schemas-microsoft-com:office:smarttags" w:element="metricconverter">
              <w:smartTagPr>
                <w:attr w:name="ProductID" w:val="170 мм"/>
              </w:smartTagPr>
              <w:r w:rsidRPr="00E56893">
                <w:rPr>
                  <w:rFonts w:ascii="Times New Roman" w:hAnsi="Times New Roman"/>
                  <w:b/>
                </w:rPr>
                <w:t>170 мм</w:t>
              </w:r>
            </w:smartTag>
            <w:r w:rsidRPr="00E56893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099" type="#_x0000_t75" style="width:91.5pt;height:42pt;visibility:visible">
                  <v:imagedata r:id="rId7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1000</w:t>
            </w:r>
          </w:p>
        </w:tc>
      </w:tr>
      <w:tr w:rsidR="00CD3532" w:rsidRPr="00CD405D" w:rsidTr="001769B4">
        <w:trPr>
          <w:trHeight w:val="331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ВЕРЁВКА ДЛЯ СТАРТЕРА</w:t>
            </w:r>
          </w:p>
        </w:tc>
      </w:tr>
      <w:tr w:rsidR="00CD3532" w:rsidRPr="00CD405D" w:rsidTr="001769B4">
        <w:trPr>
          <w:trHeight w:val="80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1500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Верёвка стартера 3.5 (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56893">
                <w:rPr>
                  <w:rFonts w:ascii="Times New Roman" w:hAnsi="Times New Roman"/>
                  <w:b/>
                </w:rPr>
                <w:t>100 м</w:t>
              </w:r>
            </w:smartTag>
            <w:r w:rsidRPr="00E56893">
              <w:rPr>
                <w:rFonts w:ascii="Times New Roman" w:hAnsi="Times New Roman"/>
                <w:b/>
              </w:rPr>
              <w:t xml:space="preserve"> 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00" type="#_x0000_t75" style="width:83.25pt;height:42pt;visibility:visible">
                  <v:imagedata r:id="rId8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1300</w:t>
            </w:r>
          </w:p>
        </w:tc>
      </w:tr>
      <w:tr w:rsidR="00CD3532" w:rsidRPr="00CD405D" w:rsidTr="001769B4">
        <w:trPr>
          <w:trHeight w:val="81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1501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Верёвка стартера 4.0 (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56893">
                <w:rPr>
                  <w:rFonts w:ascii="Times New Roman" w:hAnsi="Times New Roman"/>
                  <w:b/>
                </w:rPr>
                <w:t>100 м</w:t>
              </w:r>
            </w:smartTag>
            <w:r w:rsidRPr="00E56893">
              <w:rPr>
                <w:rFonts w:ascii="Times New Roman" w:hAnsi="Times New Roman"/>
                <w:b/>
              </w:rPr>
              <w:t xml:space="preserve"> 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01" type="#_x0000_t75" style="width:83.25pt;height:42pt;visibility:visible">
                  <v:imagedata r:id="rId8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1400</w:t>
            </w:r>
          </w:p>
        </w:tc>
      </w:tr>
      <w:tr w:rsidR="00CD3532" w:rsidRPr="00CD405D" w:rsidTr="001769B4">
        <w:trPr>
          <w:trHeight w:val="60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1502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Ручка стартера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02" type="#_x0000_t75" style="width:84.75pt;height:35.25pt;visibility:visible">
                  <v:imagedata r:id="rId8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</w:tr>
      <w:tr w:rsidR="00CD3532" w:rsidRPr="00CD405D" w:rsidTr="001769B4">
        <w:trPr>
          <w:trHeight w:val="81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1503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Ручка стартера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03" type="#_x0000_t75" style="width:81.75pt;height:39.75pt;visibility:visible">
                  <v:imagedata r:id="rId8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</w:tr>
      <w:tr w:rsidR="00CD3532" w:rsidRPr="00CD405D" w:rsidTr="001769B4">
        <w:trPr>
          <w:trHeight w:val="366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СТАРТЕРА ДЛЯ БЕНЗО-ГЕНЕРАТОРА</w:t>
            </w:r>
          </w:p>
        </w:tc>
      </w:tr>
      <w:tr w:rsidR="00CD3532" w:rsidRPr="00CD405D" w:rsidTr="001769B4">
        <w:trPr>
          <w:trHeight w:val="95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1600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 xml:space="preserve">Стартер для двигателя Honda серии GX120, GX160, GX200 мощностью 3-4,5 кВт и аналогов китайского производства (круглые металлические зацепы,  диаметр </w:t>
            </w:r>
            <w:smartTag w:uri="urn:schemas-microsoft-com:office:smarttags" w:element="metricconverter">
              <w:smartTagPr>
                <w:attr w:name="ProductID" w:val="175 мм"/>
              </w:smartTagPr>
              <w:r w:rsidRPr="00E56893">
                <w:rPr>
                  <w:rFonts w:ascii="Times New Roman" w:hAnsi="Times New Roman"/>
                  <w:b/>
                </w:rPr>
                <w:t>175 мм</w:t>
              </w:r>
            </w:smartTag>
            <w:r w:rsidRPr="00E56893">
              <w:rPr>
                <w:rFonts w:ascii="Times New Roman" w:hAnsi="Times New Roman"/>
                <w:b/>
              </w:rPr>
              <w:t>).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104" type="#_x0000_t75" style="width:87.75pt;height:51pt;visibility:visible">
                  <v:imagedata r:id="rId8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600</w:t>
            </w:r>
          </w:p>
        </w:tc>
      </w:tr>
      <w:tr w:rsidR="00CD3532" w:rsidRPr="00CD405D" w:rsidTr="001769B4">
        <w:trPr>
          <w:trHeight w:val="98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1601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для двигателя Honda серии GX120, GX160, GX200 мощностью 3-4,5 кВт (плоские металлические зацепы, диаметр </w:t>
            </w:r>
            <w:smartTag w:uri="urn:schemas-microsoft-com:office:smarttags" w:element="metricconverter">
              <w:smartTagPr>
                <w:attr w:name="ProductID" w:val="175 мм"/>
              </w:smartTagPr>
              <w:r w:rsidRPr="00E56893">
                <w:rPr>
                  <w:rFonts w:ascii="Times New Roman" w:hAnsi="Times New Roman"/>
                  <w:b/>
                </w:rPr>
                <w:t>175 мм</w:t>
              </w:r>
            </w:smartTag>
            <w:r w:rsidRPr="00E56893">
              <w:rPr>
                <w:rFonts w:ascii="Times New Roman" w:hAnsi="Times New Roman"/>
                <w:b/>
              </w:rPr>
              <w:t>).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05" type="#_x0000_t75" alt="EM5QJO@XO5_ZARFMUSWF4(C" style="width:77.25pt;height:50.25pt;visibility:visible">
                  <v:imagedata r:id="rId8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</w:tr>
      <w:tr w:rsidR="00CD3532" w:rsidRPr="00CD405D" w:rsidTr="001769B4">
        <w:trPr>
          <w:trHeight w:val="99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1602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 для двигателя Honda серии GX340, GX390, GX610 мощностью 5-7 кВт (плоские металлические зацепы, диаметр </w:t>
            </w:r>
            <w:smartTag w:uri="urn:schemas-microsoft-com:office:smarttags" w:element="metricconverter">
              <w:smartTagPr>
                <w:attr w:name="ProductID" w:val="215 мм"/>
              </w:smartTagPr>
              <w:r w:rsidRPr="00E56893">
                <w:rPr>
                  <w:rFonts w:ascii="Times New Roman" w:hAnsi="Times New Roman"/>
                  <w:b/>
                </w:rPr>
                <w:t>215 мм</w:t>
              </w:r>
            </w:smartTag>
            <w:r w:rsidRPr="00E56893">
              <w:rPr>
                <w:rFonts w:ascii="Times New Roman" w:hAnsi="Times New Roman"/>
                <w:b/>
              </w:rPr>
              <w:t>).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06" type="#_x0000_t75" alt="EM5QJO@XO5_ZARFMUSWF4(C" style="width:77.25pt;height:50.25pt;visibility:visible">
                  <v:imagedata r:id="rId8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600</w:t>
            </w:r>
          </w:p>
        </w:tc>
      </w:tr>
      <w:tr w:rsidR="00CD3532" w:rsidRPr="00CD405D" w:rsidTr="001769B4">
        <w:trPr>
          <w:trHeight w:val="97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1603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>Стартер подходит для бензогенераторов мощностью 2,5 кВт (глубокая посадка,плоские металлические зацепы).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07" type="#_x0000_t75" alt="IL_DZEC`QA{T0A0{OXPRUBG" style="width:84pt;height:50.25pt;visibility:visible">
                  <v:imagedata r:id="rId8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550</w:t>
            </w:r>
          </w:p>
        </w:tc>
      </w:tr>
      <w:tr w:rsidR="00CD3532" w:rsidRPr="00CD405D" w:rsidTr="001769B4">
        <w:trPr>
          <w:trHeight w:val="77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1604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>Стартер подходит для двигателя Mitsubishi G</w:t>
            </w:r>
            <w:r w:rsidRPr="00E56893">
              <w:rPr>
                <w:rFonts w:ascii="Times New Roman" w:hAnsi="Times New Roman"/>
                <w:b/>
                <w:lang w:val="en-US"/>
              </w:rPr>
              <w:t>M</w:t>
            </w:r>
            <w:r w:rsidRPr="00E56893">
              <w:rPr>
                <w:rFonts w:ascii="Times New Roman" w:hAnsi="Times New Roman"/>
                <w:b/>
              </w:rPr>
              <w:t>182 мощностью 2,1 кВт, установленных на бензогенераторах Hitachi E24SC.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08" type="#_x0000_t75" style="width:84.75pt;height:41.25pt;visibility:visible">
                  <v:imagedata r:id="rId8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550</w:t>
            </w:r>
          </w:p>
        </w:tc>
      </w:tr>
      <w:tr w:rsidR="00CD3532" w:rsidRPr="00CD405D" w:rsidTr="001769B4">
        <w:trPr>
          <w:trHeight w:val="78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1606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Стартер подходит для двухтактного бензогенератора Yamaha ET650, ET950 мощностью 1 кВт.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09" type="#_x0000_t75" alt="({~DQ9XKWN{CHC~C4V$O70X" style="width:84pt;height:40.5pt;visibility:visible">
                  <v:imagedata r:id="rId8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600</w:t>
            </w:r>
          </w:p>
        </w:tc>
      </w:tr>
      <w:tr w:rsidR="00CD3532" w:rsidRPr="00CD405D" w:rsidTr="001769B4">
        <w:trPr>
          <w:trHeight w:val="91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1607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Стартер для двигателя Honda серии GX240, GX270  (плоские металлические зацепы, диаметр </w:t>
            </w:r>
            <w:smartTag w:uri="urn:schemas-microsoft-com:office:smarttags" w:element="metricconverter">
              <w:smartTagPr>
                <w:attr w:name="ProductID" w:val="195 мм"/>
              </w:smartTagPr>
              <w:r w:rsidRPr="00E56893">
                <w:rPr>
                  <w:rFonts w:ascii="Times New Roman" w:hAnsi="Times New Roman"/>
                  <w:b/>
                </w:rPr>
                <w:t>195 мм</w:t>
              </w:r>
            </w:smartTag>
            <w:r w:rsidRPr="00E56893">
              <w:rPr>
                <w:rFonts w:ascii="Times New Roman" w:hAnsi="Times New Roman"/>
                <w:b/>
              </w:rPr>
              <w:t>).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10" type="#_x0000_t75" alt="EM5QJO@XO5_ZARFMUSWF4(C" style="width:77.25pt;height:50.25pt;visibility:visible">
                  <v:imagedata r:id="rId8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600</w:t>
            </w:r>
          </w:p>
        </w:tc>
      </w:tr>
      <w:tr w:rsidR="00CD3532" w:rsidRPr="00CD405D" w:rsidTr="001769B4">
        <w:trPr>
          <w:trHeight w:val="74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1610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Tecumseh LEV 150A (</w:t>
            </w:r>
            <w:r w:rsidRPr="00E56893">
              <w:rPr>
                <w:rFonts w:ascii="Times New Roman" w:hAnsi="Times New Roman"/>
                <w:b/>
              </w:rPr>
              <w:t>Стартер круглой формы, наружный диаметр 150 мм, два металлических зацепа в форме лепестков).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11" type="#_x0000_t75" style="width:90.75pt;height:42.75pt;visibility:visible">
                  <v:imagedata r:id="rId8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900</w:t>
            </w:r>
          </w:p>
        </w:tc>
      </w:tr>
      <w:tr w:rsidR="00CD3532" w:rsidRPr="00CD405D" w:rsidTr="001769B4">
        <w:trPr>
          <w:trHeight w:val="88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1612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Стартер для двигателя Honda серии GX390 (круглые металлические зацепы, диаметр 215 мм).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rPr>
                <w:b/>
                <w:bCs/>
                <w:sz w:val="24"/>
                <w:szCs w:val="24"/>
                <w:lang w:val="en-US"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12" type="#_x0000_t75" style="width:88.5pt;height:48.75pt;visibility:visible">
                  <v:imagedata r:id="rId8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850</w:t>
            </w:r>
          </w:p>
        </w:tc>
      </w:tr>
      <w:tr w:rsidR="00CD3532" w:rsidRPr="00CD405D" w:rsidTr="001769B4">
        <w:trPr>
          <w:trHeight w:val="90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1613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>Стартер для двигателя Honda серии GX240 (круглые металлические зацепы, диаметр 195 мм).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13" type="#_x0000_t75" style="width:88.5pt;height:48.75pt;visibility:visible">
                  <v:imagedata r:id="rId8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800</w:t>
            </w:r>
          </w:p>
        </w:tc>
      </w:tr>
      <w:tr w:rsidR="00CD3532" w:rsidRPr="00CD405D" w:rsidTr="001769B4">
        <w:trPr>
          <w:trHeight w:val="57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1614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Чашка Honda  GX390, GX240 (для плоских зацепов )                              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14" type="#_x0000_t75" style="width:80.25pt;height:36.75pt;visibility:visible">
                  <v:imagedata r:id="rId9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200</w:t>
            </w:r>
          </w:p>
        </w:tc>
      </w:tr>
      <w:tr w:rsidR="00CD3532" w:rsidRPr="00CD405D" w:rsidTr="001769B4">
        <w:trPr>
          <w:trHeight w:val="77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CD405D">
              <w:rPr>
                <w:lang w:val="en-US" w:eastAsia="ru-RU"/>
              </w:rPr>
              <w:t>1615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Чашка Honda  GX390, GX240 (для круглых зацепов 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15" type="#_x0000_t75" alt="[B0XSB0_$HU70%TU~D@G`}8" style="width:81.75pt;height:42.75pt;visibility:visible">
                  <v:imagedata r:id="rId9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250</w:t>
            </w:r>
          </w:p>
        </w:tc>
      </w:tr>
      <w:tr w:rsidR="00CD3532" w:rsidRPr="00CD405D" w:rsidTr="001769B4">
        <w:trPr>
          <w:trHeight w:val="75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1616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Чашка  Mitsubishi 154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16" type="#_x0000_t75" alt="~0FOGO[$$D)FAP1IG[ID2_7" style="width:83.25pt;height:42.75pt;visibility:visible">
                  <v:imagedata r:id="rId9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200</w:t>
            </w:r>
          </w:p>
        </w:tc>
      </w:tr>
      <w:tr w:rsidR="00CD3532" w:rsidRPr="00CD405D" w:rsidTr="001769B4">
        <w:trPr>
          <w:trHeight w:val="407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ТРИММЕРНЫЕ ГОЛОВКИ(ШПУЛИ)</w:t>
            </w:r>
            <w:r>
              <w:rPr>
                <w:b/>
                <w:i/>
                <w:color w:val="0070C0"/>
                <w:sz w:val="40"/>
                <w:szCs w:val="40"/>
                <w:lang w:eastAsia="ru-RU"/>
              </w:rPr>
              <w:t>, НОЖИ</w:t>
            </w:r>
          </w:p>
        </w:tc>
      </w:tr>
      <w:tr w:rsidR="00CD3532" w:rsidRPr="00CD405D" w:rsidTr="001769B4">
        <w:trPr>
          <w:trHeight w:val="83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2301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Барабан для лески триммера ELMOS </w:t>
            </w:r>
            <w:r w:rsidRPr="00E56893">
              <w:rPr>
                <w:rFonts w:ascii="Times New Roman" w:hAnsi="Times New Roman"/>
                <w:b/>
                <w:noProof/>
                <w:lang w:eastAsia="ru-RU"/>
              </w:rPr>
              <w:t>(универсальный)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rPr>
                <w:b/>
                <w:bCs/>
                <w:sz w:val="24"/>
                <w:szCs w:val="24"/>
                <w:lang w:val="en-US"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17" type="#_x0000_t75" style="width:75.75pt;height:41.25pt;visibility:visible">
                  <v:imagedata r:id="rId9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250</w:t>
            </w:r>
          </w:p>
        </w:tc>
      </w:tr>
      <w:tr w:rsidR="00CD3532" w:rsidRPr="00CD405D" w:rsidTr="001769B4">
        <w:trPr>
          <w:trHeight w:val="80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2302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Триммерная головка 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>KOMATSU</w:t>
            </w:r>
            <w:r w:rsidRPr="00E56893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>HEAD</w:t>
            </w:r>
            <w:r w:rsidRPr="00E56893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>M</w:t>
            </w:r>
            <w:r w:rsidRPr="00E56893">
              <w:rPr>
                <w:rFonts w:ascii="Times New Roman" w:hAnsi="Times New Roman"/>
                <w:b/>
                <w:lang w:eastAsia="ru-RU"/>
              </w:rPr>
              <w:t>10*1.25 (левая)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18" type="#_x0000_t75" style="width:83.25pt;height:42pt;visibility:visible">
                  <v:imagedata r:id="rId9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</w:tr>
      <w:tr w:rsidR="00CD3532" w:rsidRPr="00CD405D" w:rsidTr="001769B4">
        <w:trPr>
          <w:trHeight w:val="71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2303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Триммерная головка 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>ECHO</w:t>
            </w:r>
            <w:r w:rsidRPr="00E56893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>HEAD</w:t>
            </w:r>
            <w:r w:rsidRPr="00E56893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>M</w:t>
            </w:r>
            <w:r w:rsidRPr="00E56893">
              <w:rPr>
                <w:rFonts w:ascii="Times New Roman" w:hAnsi="Times New Roman"/>
                <w:b/>
                <w:lang w:eastAsia="ru-RU"/>
              </w:rPr>
              <w:t>10*1.25 (левая)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19" type="#_x0000_t75" style="width:84.75pt;height:37.5pt;visibility:visible">
                  <v:imagedata r:id="rId9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300</w:t>
            </w:r>
          </w:p>
        </w:tc>
      </w:tr>
      <w:tr w:rsidR="00CD3532" w:rsidRPr="00CD405D" w:rsidTr="001769B4">
        <w:trPr>
          <w:trHeight w:val="78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2304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Триммерная головка  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>M</w:t>
            </w:r>
            <w:r w:rsidRPr="00E56893">
              <w:rPr>
                <w:rFonts w:ascii="Times New Roman" w:hAnsi="Times New Roman"/>
                <w:b/>
                <w:lang w:eastAsia="ru-RU"/>
              </w:rPr>
              <w:t>10*1.25 (левая)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20" type="#_x0000_t75" style="width:76.5pt;height:41.25pt;visibility:visible">
                  <v:imagedata r:id="rId9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350</w:t>
            </w:r>
          </w:p>
        </w:tc>
      </w:tr>
      <w:tr w:rsidR="00CD3532" w:rsidRPr="00CD405D" w:rsidTr="001769B4">
        <w:trPr>
          <w:trHeight w:val="63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2305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Триммерная головка </w:t>
            </w:r>
            <w:r w:rsidRPr="00E56893">
              <w:rPr>
                <w:rFonts w:ascii="Times New Roman" w:hAnsi="Times New Roman"/>
                <w:b/>
                <w:lang w:val="en-US"/>
              </w:rPr>
              <w:t>Makita</w:t>
            </w:r>
            <w:r w:rsidRPr="00E56893">
              <w:rPr>
                <w:rFonts w:ascii="Times New Roman" w:hAnsi="Times New Roman"/>
                <w:b/>
              </w:rPr>
              <w:t xml:space="preserve">  </w:t>
            </w:r>
            <w:r w:rsidRPr="00E56893">
              <w:rPr>
                <w:rFonts w:ascii="Times New Roman" w:hAnsi="Times New Roman"/>
                <w:b/>
                <w:lang w:val="en-US"/>
              </w:rPr>
              <w:t>M</w:t>
            </w:r>
            <w:r w:rsidRPr="00E56893">
              <w:rPr>
                <w:rFonts w:ascii="Times New Roman" w:hAnsi="Times New Roman"/>
                <w:b/>
              </w:rPr>
              <w:t>8</w:t>
            </w:r>
            <w:r w:rsidRPr="00E56893">
              <w:rPr>
                <w:rFonts w:ascii="Times New Roman" w:hAnsi="Times New Roman"/>
                <w:b/>
                <w:lang w:eastAsia="ru-RU"/>
              </w:rPr>
              <w:t>*</w:t>
            </w:r>
            <w:r w:rsidRPr="00E56893">
              <w:rPr>
                <w:rFonts w:ascii="Times New Roman" w:hAnsi="Times New Roman"/>
                <w:b/>
              </w:rPr>
              <w:t>1.25 (</w:t>
            </w:r>
            <w:r w:rsidRPr="00E56893">
              <w:rPr>
                <w:rFonts w:ascii="Times New Roman" w:hAnsi="Times New Roman"/>
                <w:b/>
                <w:lang w:eastAsia="ru-RU"/>
              </w:rPr>
              <w:t>правая)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21" type="#_x0000_t75" style="width:84pt;height:40.5pt;visibility:visible">
                  <v:imagedata r:id="rId9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350</w:t>
            </w:r>
          </w:p>
        </w:tc>
      </w:tr>
      <w:tr w:rsidR="00CD3532" w:rsidRPr="00CD405D" w:rsidTr="001769B4">
        <w:trPr>
          <w:trHeight w:val="84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CD405D">
              <w:rPr>
                <w:lang w:val="en-US" w:eastAsia="ru-RU"/>
              </w:rPr>
              <w:t>2306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Триммерная головка </w:t>
            </w:r>
            <w:r w:rsidRPr="00E56893">
              <w:rPr>
                <w:rFonts w:ascii="Times New Roman" w:hAnsi="Times New Roman"/>
                <w:b/>
                <w:lang w:eastAsia="ru-RU"/>
              </w:rPr>
              <w:t>(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>M</w:t>
            </w:r>
            <w:r w:rsidRPr="00E56893">
              <w:rPr>
                <w:rFonts w:ascii="Times New Roman" w:hAnsi="Times New Roman"/>
                <w:b/>
                <w:lang w:eastAsia="ru-RU"/>
              </w:rPr>
              <w:t>8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>x</w:t>
            </w:r>
            <w:r w:rsidRPr="00E56893">
              <w:rPr>
                <w:rFonts w:ascii="Times New Roman" w:hAnsi="Times New Roman"/>
                <w:b/>
                <w:lang w:eastAsia="ru-RU"/>
              </w:rPr>
              <w:t>1.25 левая,болт)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22" type="#_x0000_t75" style="width:77.25pt;height:42.75pt;visibility:visible">
                  <v:imagedata r:id="rId9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CD3532" w:rsidRPr="00CD405D" w:rsidTr="001769B4">
        <w:trPr>
          <w:trHeight w:val="83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2308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Катушка</w:t>
            </w:r>
            <w:r w:rsidRPr="00E56893">
              <w:rPr>
                <w:rFonts w:ascii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для триммера AutoCut 5-2 (FS 38, 45. FSE 60, 71,</w:t>
            </w:r>
            <w:r w:rsidRPr="00E56893">
              <w:rPr>
                <w:rFonts w:ascii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81)  STIHL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23" type="#_x0000_t75" style="width:76.5pt;height:42.75pt;visibility:visible">
                  <v:imagedata r:id="rId9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CD3532" w:rsidRPr="00CD405D" w:rsidTr="001769B4">
        <w:trPr>
          <w:trHeight w:val="95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 w:rsidRPr="00CD405D">
              <w:rPr>
                <w:lang w:eastAsia="ru-RU"/>
              </w:rPr>
              <w:t>2309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>Триммерная головка  Homelite, Ryobi, Mcculloch (универсальная)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124" type="#_x0000_t75" alt="http://golovka-trimmernaja.ru/_si/0/91625554.jpg" style="width:81.75pt;height:51.75pt;visibility:visible">
                  <v:imagedata r:id="rId10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600</w:t>
            </w:r>
          </w:p>
        </w:tc>
      </w:tr>
      <w:tr w:rsidR="00CD3532" w:rsidRPr="00CD405D" w:rsidTr="001769B4">
        <w:trPr>
          <w:trHeight w:val="67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CD405D">
              <w:rPr>
                <w:lang w:eastAsia="ru-RU"/>
              </w:rPr>
              <w:t>231</w:t>
            </w:r>
            <w:r w:rsidRPr="00CD405D">
              <w:rPr>
                <w:lang w:val="en-US" w:eastAsia="ru-RU"/>
              </w:rPr>
              <w:t>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Триммерная головка </w:t>
            </w:r>
            <w:r w:rsidRPr="00E56893">
              <w:rPr>
                <w:rFonts w:ascii="Times New Roman" w:hAnsi="Times New Roman"/>
                <w:b/>
                <w:lang w:val="en-US"/>
              </w:rPr>
              <w:t>Makita</w:t>
            </w:r>
            <w:r w:rsidRPr="00E56893">
              <w:rPr>
                <w:rFonts w:ascii="Times New Roman" w:hAnsi="Times New Roman"/>
                <w:b/>
              </w:rPr>
              <w:t xml:space="preserve"> 8</w:t>
            </w:r>
            <w:r w:rsidRPr="00E56893">
              <w:rPr>
                <w:rFonts w:ascii="Times New Roman" w:hAnsi="Times New Roman"/>
                <w:b/>
                <w:lang w:eastAsia="ru-RU"/>
              </w:rPr>
              <w:t>*</w:t>
            </w:r>
            <w:r w:rsidRPr="00E56893">
              <w:rPr>
                <w:rFonts w:ascii="Times New Roman" w:hAnsi="Times New Roman"/>
                <w:b/>
              </w:rPr>
              <w:t>1.25 (</w:t>
            </w:r>
            <w:r w:rsidRPr="00E56893">
              <w:rPr>
                <w:rFonts w:ascii="Times New Roman" w:hAnsi="Times New Roman"/>
                <w:b/>
                <w:lang w:eastAsia="ru-RU"/>
              </w:rPr>
              <w:t>правая)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125" type="#_x0000_t75" style="width:76.5pt;height:40.5pt;visibility:visible">
                  <v:imagedata r:id="rId10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600</w:t>
            </w:r>
          </w:p>
        </w:tc>
      </w:tr>
      <w:tr w:rsidR="00CD3532" w:rsidRPr="00CD405D" w:rsidTr="001769B4">
        <w:trPr>
          <w:trHeight w:val="75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2311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Триммерная головка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>M</w:t>
            </w:r>
            <w:r w:rsidRPr="00E56893">
              <w:rPr>
                <w:rFonts w:ascii="Times New Roman" w:hAnsi="Times New Roman"/>
                <w:b/>
                <w:lang w:eastAsia="ru-RU"/>
              </w:rPr>
              <w:t>8*1.25 (гайка левая)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hyperlink r:id="rId102" w:tooltip="Головка триммерная Efco Stark 25 Emak 63019001C" w:history="1">
              <w:r w:rsidRPr="00E56893">
                <w:rPr>
                  <w:rStyle w:val="middletovartext2"/>
                  <w:rFonts w:ascii="Times New Roman" w:hAnsi="Times New Roman"/>
                  <w:b/>
                  <w:u w:val="single"/>
                </w:rPr>
                <w:t>Efco Stark 25</w:t>
              </w:r>
              <w:r w:rsidRPr="00E56893">
                <w:rPr>
                  <w:rStyle w:val="middletovartext2"/>
                  <w:rFonts w:ascii="Times New Roman" w:hAnsi="Times New Roman"/>
                  <w:u w:val="single"/>
                </w:rPr>
                <w:t xml:space="preserve"> </w:t>
              </w:r>
            </w:hyperlink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lang w:val="en-US"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26" type="#_x0000_t75" style="width:70.5pt;height:42.75pt;visibility:visible">
                  <v:imagedata r:id="rId10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600</w:t>
            </w:r>
          </w:p>
        </w:tc>
      </w:tr>
      <w:tr w:rsidR="00CD3532" w:rsidRPr="00CD405D" w:rsidTr="001769B4">
        <w:trPr>
          <w:trHeight w:val="75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2312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Триммерная головка 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>M</w:t>
            </w:r>
            <w:r w:rsidRPr="00E56893">
              <w:rPr>
                <w:rFonts w:ascii="Times New Roman" w:hAnsi="Times New Roman"/>
                <w:b/>
                <w:lang w:eastAsia="ru-RU"/>
              </w:rPr>
              <w:t xml:space="preserve">8*1.25 (болт левая) </w:t>
            </w:r>
            <w:r w:rsidRPr="00E56893">
              <w:rPr>
                <w:rFonts w:ascii="Times New Roman" w:hAnsi="Times New Roman"/>
              </w:rPr>
              <w:t xml:space="preserve">                      </w:t>
            </w:r>
            <w:hyperlink r:id="rId104" w:tooltip="Головка триммерная Efco Stark 25 Emak 63019001C" w:history="1">
              <w:r w:rsidRPr="00E56893">
                <w:rPr>
                  <w:rStyle w:val="middletovartext2"/>
                  <w:rFonts w:ascii="Times New Roman" w:hAnsi="Times New Roman"/>
                  <w:b/>
                  <w:u w:val="single"/>
                </w:rPr>
                <w:t>Efco Stark 25</w:t>
              </w:r>
              <w:r w:rsidRPr="00E56893">
                <w:rPr>
                  <w:rStyle w:val="middletovartext2"/>
                  <w:rFonts w:ascii="Times New Roman" w:hAnsi="Times New Roman"/>
                  <w:u w:val="single"/>
                </w:rPr>
                <w:t xml:space="preserve"> </w:t>
              </w:r>
            </w:hyperlink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27" type="#_x0000_t75" style="width:70.5pt;height:42.75pt;visibility:visible">
                  <v:imagedata r:id="rId10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</w:p>
        </w:tc>
      </w:tr>
      <w:tr w:rsidR="00CD3532" w:rsidRPr="00CD405D" w:rsidTr="001769B4">
        <w:trPr>
          <w:trHeight w:val="59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2313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</w:rPr>
            </w:pPr>
            <w:r w:rsidRPr="00E56893">
              <w:rPr>
                <w:rFonts w:ascii="Times New Roman" w:hAnsi="Times New Roman"/>
                <w:b/>
              </w:rPr>
              <w:t xml:space="preserve">Триммерная головка 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>M</w:t>
            </w:r>
            <w:r w:rsidRPr="00E56893">
              <w:rPr>
                <w:rFonts w:ascii="Times New Roman" w:hAnsi="Times New Roman"/>
                <w:b/>
                <w:lang w:eastAsia="ru-RU"/>
              </w:rPr>
              <w:t xml:space="preserve">8*1.25 (кнопка болт левая) </w:t>
            </w:r>
            <w:r w:rsidRPr="00E56893">
              <w:rPr>
                <w:rFonts w:ascii="Times New Roman" w:hAnsi="Times New Roman"/>
              </w:rPr>
              <w:t xml:space="preserve">  </w:t>
            </w:r>
            <w:hyperlink r:id="rId105" w:tooltip="Головка триммерная Efco Stark 25 Emak 63019001C" w:history="1">
              <w:r w:rsidRPr="00E56893">
                <w:rPr>
                  <w:rStyle w:val="middletovartext2"/>
                  <w:rFonts w:ascii="Times New Roman" w:hAnsi="Times New Roman"/>
                  <w:b/>
                  <w:u w:val="single"/>
                </w:rPr>
                <w:t>для</w:t>
              </w:r>
            </w:hyperlink>
            <w:r w:rsidRPr="00E56893">
              <w:rPr>
                <w:rFonts w:ascii="Times New Roman" w:hAnsi="Times New Roman"/>
              </w:rPr>
              <w:t xml:space="preserve">  </w:t>
            </w:r>
            <w:r w:rsidRPr="00E56893">
              <w:rPr>
                <w:rFonts w:ascii="Times New Roman" w:hAnsi="Times New Roman"/>
                <w:b/>
              </w:rPr>
              <w:t>электрокосы</w:t>
            </w:r>
            <w:r w:rsidRPr="00E5689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28" type="#_x0000_t75" style="width:81.75pt;height:34.5pt;visibility:visible">
                  <v:imagedata r:id="rId10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</w:p>
        </w:tc>
      </w:tr>
      <w:tr w:rsidR="00CD3532" w:rsidRPr="00CD405D" w:rsidTr="001769B4">
        <w:trPr>
          <w:trHeight w:val="74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2314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Подходит для триммеров Husqvarna: 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>M</w:t>
            </w:r>
            <w:r w:rsidRPr="00E56893">
              <w:rPr>
                <w:rFonts w:ascii="Times New Roman" w:hAnsi="Times New Roman"/>
                <w:b/>
                <w:lang w:eastAsia="ru-RU"/>
              </w:rPr>
              <w:t>8*1.25 (гайка левая)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29" type="#_x0000_t75" style="width:57.75pt;height:42pt;visibility:visible">
                  <v:imagedata r:id="rId10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350</w:t>
            </w:r>
          </w:p>
        </w:tc>
      </w:tr>
      <w:tr w:rsidR="00CD3532" w:rsidRPr="00CD405D" w:rsidTr="001769B4">
        <w:trPr>
          <w:trHeight w:val="74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2315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Триммерная головка  для электрокосы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Style w:val="shorttext"/>
                <w:rFonts w:ascii="Times New Roman" w:hAnsi="Times New Roman"/>
                <w:b/>
              </w:rPr>
              <w:t xml:space="preserve">(внутреннее отверстие </w:t>
            </w:r>
            <w:r w:rsidRPr="00E56893">
              <w:rPr>
                <w:rFonts w:ascii="Times New Roman" w:hAnsi="Times New Roman"/>
                <w:b/>
                <w:lang w:eastAsia="ru-RU"/>
              </w:rPr>
              <w:t>6 mm)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30" type="#_x0000_t75" style="width:84.75pt;height:38.25pt;visibility:visible">
                  <v:imagedata r:id="rId10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350</w:t>
            </w:r>
          </w:p>
        </w:tc>
      </w:tr>
      <w:tr w:rsidR="00CD3532" w:rsidRPr="00CD405D" w:rsidTr="001769B4">
        <w:trPr>
          <w:trHeight w:val="98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/>
              </w:rPr>
            </w:pPr>
            <w:r w:rsidRPr="00CD405D">
              <w:rPr>
                <w:lang w:val="en-US"/>
              </w:rPr>
              <w:t>2318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Триммерная головка (М*10х1.25 мама левая) </w:t>
            </w:r>
            <w:r w:rsidRPr="00E56893">
              <w:rPr>
                <w:rFonts w:ascii="Times New Roman" w:hAnsi="Times New Roman"/>
                <w:b/>
              </w:rPr>
              <w:t>Заряд лески без разбора. Большой размер барабана, позволяет устан. леску Ø до 4мм.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lang w:val="en-US"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31" type="#_x0000_t75" style="width:81.75pt;height:44.25pt;visibility:visible">
                  <v:imagedata r:id="rId10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650</w:t>
            </w:r>
          </w:p>
        </w:tc>
      </w:tr>
      <w:tr w:rsidR="00CD3532" w:rsidRPr="00CD405D" w:rsidTr="001769B4">
        <w:trPr>
          <w:trHeight w:val="76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/>
              </w:rPr>
            </w:pPr>
            <w:r w:rsidRPr="00CD405D">
              <w:rPr>
                <w:lang w:val="en-US"/>
              </w:rPr>
              <w:t>2319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Триммерная головка (М*10х1.25 мама левая)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lang w:val="en-US"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32" type="#_x0000_t75" style="width:57.75pt;height:42pt;visibility:visible">
                  <v:imagedata r:id="rId10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350</w:t>
            </w:r>
          </w:p>
        </w:tc>
      </w:tr>
      <w:tr w:rsidR="00CD3532" w:rsidRPr="00CD405D" w:rsidTr="001769B4">
        <w:trPr>
          <w:trHeight w:val="76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rPr>
                <w:lang w:val="en-US"/>
              </w:rPr>
              <w:t>2321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Нож для триммера(230*1.3mm*25,4*40T)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33" type="#_x0000_t75" style="width:57.75pt;height:41.25pt;visibility:visible">
                  <v:imagedata r:id="rId11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400</w:t>
            </w:r>
          </w:p>
        </w:tc>
      </w:tr>
      <w:tr w:rsidR="00CD3532" w:rsidRPr="00CD405D" w:rsidTr="001769B4">
        <w:trPr>
          <w:trHeight w:val="62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2322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Нож для триммера(255*1.3mm*25,4*40T)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34" type="#_x0000_t75" style="width:57.75pt;height:41.25pt;visibility:visible">
                  <v:imagedata r:id="rId11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450</w:t>
            </w:r>
          </w:p>
        </w:tc>
      </w:tr>
      <w:tr w:rsidR="00CD3532" w:rsidRPr="00CD405D" w:rsidTr="001769B4">
        <w:trPr>
          <w:trHeight w:val="83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2323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Нож для триммера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35" type="#_x0000_t75" style="width:77.25pt;height:42pt;visibility:visible">
                  <v:imagedata r:id="rId11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350</w:t>
            </w:r>
          </w:p>
        </w:tc>
      </w:tr>
      <w:tr w:rsidR="00CD3532" w:rsidRPr="00CD405D" w:rsidTr="001769B4">
        <w:trPr>
          <w:trHeight w:val="69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2324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Нож для триммера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36" type="#_x0000_t75" style="width:63.75pt;height:42.75pt;visibility:visible">
                  <v:imagedata r:id="rId11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400</w:t>
            </w:r>
          </w:p>
        </w:tc>
      </w:tr>
      <w:tr w:rsidR="00CD3532" w:rsidRPr="00CD405D" w:rsidTr="001769B4">
        <w:trPr>
          <w:trHeight w:val="84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2325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Триммерная головка (М*10х1.25 мама левая)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37" type="#_x0000_t75" style="width:76.5pt;height:42.75pt;visibility:visible">
                  <v:imagedata r:id="rId11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450</w:t>
            </w:r>
          </w:p>
        </w:tc>
      </w:tr>
      <w:tr w:rsidR="00CD3532" w:rsidRPr="00CD405D" w:rsidTr="001769B4">
        <w:trPr>
          <w:trHeight w:val="86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2326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Триммерная головка (М*10х1.0 мама левая)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38" type="#_x0000_t75" style="width:76.5pt;height:42.75pt;visibility:visible">
                  <v:imagedata r:id="rId11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450</w:t>
            </w:r>
          </w:p>
        </w:tc>
      </w:tr>
      <w:tr w:rsidR="00CD3532" w:rsidRPr="00CD405D" w:rsidTr="001769B4">
        <w:trPr>
          <w:trHeight w:val="86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/>
              </w:rPr>
            </w:pPr>
            <w:r w:rsidRPr="00CD405D">
              <w:rPr>
                <w:lang w:val="en-US"/>
              </w:rPr>
              <w:t>2327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Триммерная головка Универсальная  (М*10х1.25 мама левая,  М*10х1.0 мама левая, М*8х1.25 мама левая)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39" type="#_x0000_t75" style="width:76.5pt;height:42.75pt;visibility:visible">
                  <v:imagedata r:id="rId11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500</w:t>
            </w:r>
          </w:p>
        </w:tc>
      </w:tr>
      <w:tr w:rsidR="00CD3532" w:rsidRPr="00CD405D" w:rsidTr="001769B4">
        <w:trPr>
          <w:trHeight w:val="331"/>
        </w:trPr>
        <w:tc>
          <w:tcPr>
            <w:tcW w:w="9898" w:type="dxa"/>
            <w:gridSpan w:val="5"/>
          </w:tcPr>
          <w:p w:rsidR="00CD3532" w:rsidRPr="00E56893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E56893">
              <w:rPr>
                <w:b/>
                <w:i/>
                <w:color w:val="0070C0"/>
                <w:sz w:val="40"/>
                <w:szCs w:val="40"/>
                <w:lang w:eastAsia="ru-RU"/>
              </w:rPr>
              <w:t>ПОРШЕНЬ В СБОРЕ</w:t>
            </w:r>
          </w:p>
        </w:tc>
      </w:tr>
      <w:tr w:rsidR="00CD3532" w:rsidRPr="00CD405D" w:rsidTr="001769B4">
        <w:trPr>
          <w:trHeight w:val="75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3100</w:t>
            </w:r>
          </w:p>
        </w:tc>
        <w:tc>
          <w:tcPr>
            <w:tcW w:w="5882" w:type="dxa"/>
          </w:tcPr>
          <w:p w:rsidR="00CD3532" w:rsidRPr="00CD405D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D405D">
              <w:rPr>
                <w:rFonts w:ascii="Times New Roman" w:hAnsi="Times New Roman"/>
                <w:b/>
                <w:lang w:eastAsia="ru-RU"/>
              </w:rPr>
              <w:t xml:space="preserve">Поршень в сборе </w:t>
            </w:r>
            <w:r w:rsidRPr="00CD405D">
              <w:rPr>
                <w:rFonts w:eastAsia="SimSun"/>
                <w:b/>
              </w:rPr>
              <w:t xml:space="preserve"> Oleo-Mac</w:t>
            </w:r>
            <w:r w:rsidRPr="00CD405D">
              <w:rPr>
                <w:rFonts w:eastAsia="SimSun"/>
              </w:rPr>
              <w:t xml:space="preserve"> </w:t>
            </w:r>
            <w:r w:rsidRPr="00CD405D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SPARTA 25/250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40" type="#_x0000_t75" style="width:81.75pt;height:42.75pt;visibility:visible">
                  <v:imagedata r:id="rId11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</w:p>
        </w:tc>
      </w:tr>
      <w:tr w:rsidR="00CD3532" w:rsidRPr="00CD405D" w:rsidTr="001769B4">
        <w:trPr>
          <w:trHeight w:val="71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3101</w:t>
            </w:r>
          </w:p>
        </w:tc>
        <w:tc>
          <w:tcPr>
            <w:tcW w:w="5882" w:type="dxa"/>
          </w:tcPr>
          <w:p w:rsidR="00CD3532" w:rsidRPr="00CD405D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D405D">
              <w:rPr>
                <w:rFonts w:ascii="Times New Roman" w:hAnsi="Times New Roman"/>
                <w:b/>
                <w:lang w:eastAsia="ru-RU"/>
              </w:rPr>
              <w:t xml:space="preserve">Поршень в сборе </w:t>
            </w:r>
            <w:r w:rsidRPr="00CD405D">
              <w:rPr>
                <w:b/>
              </w:rPr>
              <w:t xml:space="preserve">бензопилы </w:t>
            </w:r>
            <w:r w:rsidRPr="00CD405D">
              <w:rPr>
                <w:rFonts w:eastAsia="SimSun"/>
                <w:b/>
                <w:lang w:val="en-US"/>
              </w:rPr>
              <w:t>STIHL</w:t>
            </w:r>
            <w:r w:rsidRPr="00CD405D">
              <w:rPr>
                <w:rFonts w:eastAsia="SimSun"/>
                <w:b/>
              </w:rPr>
              <w:t xml:space="preserve"> 180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41" type="#_x0000_t75" style="width:84.75pt;height:42pt;visibility:visible">
                  <v:imagedata r:id="rId11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250</w:t>
            </w:r>
          </w:p>
        </w:tc>
      </w:tr>
      <w:tr w:rsidR="00CD3532" w:rsidRPr="00CD405D" w:rsidTr="001769B4">
        <w:trPr>
          <w:trHeight w:val="69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3102</w:t>
            </w:r>
          </w:p>
        </w:tc>
        <w:tc>
          <w:tcPr>
            <w:tcW w:w="5882" w:type="dxa"/>
          </w:tcPr>
          <w:p w:rsidR="00CD3532" w:rsidRPr="00CD405D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D405D">
              <w:rPr>
                <w:rFonts w:ascii="Times New Roman" w:hAnsi="Times New Roman"/>
                <w:b/>
                <w:lang w:eastAsia="ru-RU"/>
              </w:rPr>
              <w:t xml:space="preserve">Поршень </w:t>
            </w:r>
            <w:r w:rsidRPr="00CD405D">
              <w:rPr>
                <w:b/>
              </w:rPr>
              <w:t xml:space="preserve">бензопилы </w:t>
            </w:r>
            <w:r w:rsidRPr="00CD405D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Husqvarna 142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42" type="#_x0000_t75" style="width:84.75pt;height:38.25pt;visibility:visible">
                  <v:imagedata r:id="rId11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250</w:t>
            </w:r>
          </w:p>
        </w:tc>
      </w:tr>
      <w:tr w:rsidR="00CD3532" w:rsidRPr="00CD405D" w:rsidTr="001769B4">
        <w:trPr>
          <w:trHeight w:val="69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3103</w:t>
            </w:r>
          </w:p>
        </w:tc>
        <w:tc>
          <w:tcPr>
            <w:tcW w:w="5882" w:type="dxa"/>
          </w:tcPr>
          <w:p w:rsidR="00CD3532" w:rsidRPr="00CD405D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D405D">
              <w:rPr>
                <w:rFonts w:ascii="Times New Roman" w:hAnsi="Times New Roman"/>
                <w:b/>
                <w:lang w:eastAsia="ru-RU"/>
              </w:rPr>
              <w:t xml:space="preserve">Поршень в сборе </w:t>
            </w:r>
            <w:r w:rsidRPr="00CD405D">
              <w:rPr>
                <w:rFonts w:eastAsia="SimSun"/>
                <w:b/>
              </w:rPr>
              <w:t xml:space="preserve"> </w:t>
            </w:r>
            <w:r w:rsidRPr="00CD405D">
              <w:rPr>
                <w:sz w:val="24"/>
                <w:szCs w:val="24"/>
              </w:rPr>
              <w:t xml:space="preserve"> </w:t>
            </w:r>
            <w:r w:rsidRPr="00CD405D">
              <w:rPr>
                <w:b/>
                <w:sz w:val="24"/>
                <w:szCs w:val="24"/>
                <w:lang w:val="en-US"/>
              </w:rPr>
              <w:t>Husqvarna</w:t>
            </w:r>
            <w:r w:rsidRPr="00CD405D">
              <w:rPr>
                <w:b/>
                <w:sz w:val="24"/>
                <w:szCs w:val="24"/>
              </w:rPr>
              <w:t xml:space="preserve">  128 R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43" type="#_x0000_t75" style="width:43.5pt;height:42pt;visibility:visible">
                  <v:imagedata r:id="rId11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500</w:t>
            </w:r>
          </w:p>
        </w:tc>
      </w:tr>
      <w:tr w:rsidR="00CD3532" w:rsidRPr="00CD405D" w:rsidTr="001769B4">
        <w:trPr>
          <w:trHeight w:val="423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СВЕЧИ ЗАЖИГАНИЯ</w:t>
            </w:r>
          </w:p>
        </w:tc>
      </w:tr>
      <w:tr w:rsidR="00CD3532" w:rsidRPr="00CD405D" w:rsidTr="001769B4">
        <w:trPr>
          <w:trHeight w:val="77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3200</w:t>
            </w:r>
          </w:p>
        </w:tc>
        <w:tc>
          <w:tcPr>
            <w:tcW w:w="5882" w:type="dxa"/>
          </w:tcPr>
          <w:p w:rsidR="00CD3532" w:rsidRPr="00CD405D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D405D">
              <w:rPr>
                <w:rFonts w:ascii="Times New Roman" w:hAnsi="Times New Roman"/>
                <w:b/>
                <w:lang w:eastAsia="ru-RU"/>
              </w:rPr>
              <w:t xml:space="preserve">Свеча L7T  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44" type="#_x0000_t75" style="width:63pt;height:42.75pt;visibility:visible">
                  <v:imagedata r:id="rId11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100</w:t>
            </w:r>
          </w:p>
        </w:tc>
      </w:tr>
      <w:tr w:rsidR="00CD3532" w:rsidRPr="00CD405D" w:rsidTr="001769B4">
        <w:trPr>
          <w:trHeight w:val="77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3201</w:t>
            </w:r>
          </w:p>
        </w:tc>
        <w:tc>
          <w:tcPr>
            <w:tcW w:w="5882" w:type="dxa"/>
          </w:tcPr>
          <w:p w:rsidR="00CD3532" w:rsidRPr="00CD405D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D405D">
              <w:rPr>
                <w:rFonts w:ascii="Times New Roman" w:hAnsi="Times New Roman"/>
                <w:b/>
                <w:lang w:eastAsia="ru-RU"/>
              </w:rPr>
              <w:t xml:space="preserve">Свеча </w:t>
            </w:r>
            <w:r w:rsidRPr="00CD405D">
              <w:t xml:space="preserve">  </w:t>
            </w:r>
            <w:r w:rsidRPr="00CD405D">
              <w:rPr>
                <w:rFonts w:ascii="Times New Roman" w:hAnsi="Times New Roman"/>
                <w:b/>
                <w:lang w:eastAsia="ru-RU"/>
              </w:rPr>
              <w:t>короткая юбка</w:t>
            </w:r>
          </w:p>
        </w:tc>
        <w:tc>
          <w:tcPr>
            <w:tcW w:w="1760" w:type="dxa"/>
            <w:vAlign w:val="bottom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45" type="#_x0000_t75" style="width:69.75pt;height:42pt;visibility:visible">
                  <v:imagedata r:id="rId11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100</w:t>
            </w:r>
          </w:p>
        </w:tc>
      </w:tr>
      <w:tr w:rsidR="00CD3532" w:rsidRPr="00CD405D" w:rsidTr="001769B4">
        <w:trPr>
          <w:trHeight w:val="77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3202</w:t>
            </w:r>
          </w:p>
        </w:tc>
        <w:tc>
          <w:tcPr>
            <w:tcW w:w="5882" w:type="dxa"/>
          </w:tcPr>
          <w:p w:rsidR="00CD3532" w:rsidRPr="00CD405D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D405D">
              <w:rPr>
                <w:rFonts w:ascii="Times New Roman" w:hAnsi="Times New Roman"/>
                <w:b/>
                <w:lang w:eastAsia="ru-RU"/>
              </w:rPr>
              <w:t>Свеча  длинная юбка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146" type="#_x0000_t75" style="width:72.75pt;height:42pt;visibility:visible">
                  <v:imagedata r:id="rId12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100</w:t>
            </w:r>
          </w:p>
        </w:tc>
      </w:tr>
      <w:tr w:rsidR="00CD3532" w:rsidRPr="00CD405D" w:rsidTr="001769B4">
        <w:trPr>
          <w:trHeight w:val="486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КАРБЮРАТОРЫ ДЛЯ БЕНЗО-ТЕХНИКИ</w:t>
            </w:r>
          </w:p>
        </w:tc>
      </w:tr>
      <w:tr w:rsidR="00CD3532" w:rsidRPr="00CD405D" w:rsidTr="001769B4">
        <w:trPr>
          <w:trHeight w:val="81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lang w:val="en-US"/>
              </w:rPr>
            </w:pPr>
            <w:r w:rsidRPr="00CD405D">
              <w:rPr>
                <w:lang w:val="en-US"/>
              </w:rPr>
              <w:t>3300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 xml:space="preserve">Карбюратор </w:t>
            </w:r>
            <w:r w:rsidRPr="00E56893">
              <w:rPr>
                <w:sz w:val="22"/>
                <w:szCs w:val="22"/>
                <w:lang w:val="en-US"/>
              </w:rPr>
              <w:t>Husqvarna</w:t>
            </w:r>
            <w:r w:rsidRPr="00E56893">
              <w:rPr>
                <w:sz w:val="22"/>
                <w:szCs w:val="22"/>
              </w:rPr>
              <w:t xml:space="preserve"> </w:t>
            </w:r>
            <w:r w:rsidRPr="00E56893">
              <w:rPr>
                <w:b w:val="0"/>
                <w:sz w:val="22"/>
                <w:szCs w:val="22"/>
              </w:rPr>
              <w:t xml:space="preserve"> </w:t>
            </w:r>
            <w:r w:rsidRPr="00E56893">
              <w:rPr>
                <w:sz w:val="22"/>
                <w:szCs w:val="22"/>
              </w:rPr>
              <w:t>128 R</w:t>
            </w:r>
          </w:p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4" o:spid="_x0000_i1147" type="#_x0000_t75" style="width:1in;height:50.25pt;visibility:visible">
                  <v:imagedata r:id="rId12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1500</w:t>
            </w:r>
          </w:p>
        </w:tc>
      </w:tr>
      <w:tr w:rsidR="00CD3532" w:rsidRPr="00CD405D" w:rsidTr="001769B4">
        <w:trPr>
          <w:trHeight w:val="93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3301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Карбюратор триммера Homelite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lang w:val="en-US"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Рисунок 15" o:spid="_x0000_i1148" type="#_x0000_t75" style="width:81.75pt;height:47.25pt;visibility:visible">
                  <v:imagedata r:id="rId12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1000</w:t>
            </w:r>
          </w:p>
        </w:tc>
      </w:tr>
      <w:tr w:rsidR="00CD3532" w:rsidRPr="00CD405D" w:rsidTr="001769B4">
        <w:trPr>
          <w:trHeight w:val="81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 w:rsidRPr="00CD405D">
              <w:t>3302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b w:val="0"/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 xml:space="preserve">Карбюратор Хускварна 240                                                                    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lang w:val="en-US" w:eastAsia="ru-RU"/>
              </w:rPr>
            </w:pPr>
            <w:r w:rsidRPr="00756F30">
              <w:rPr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Рисунок 16" o:spid="_x0000_i1149" type="#_x0000_t75" style="width:81.75pt;height:45.75pt;visibility:visible">
                  <v:imagedata r:id="rId12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</w:pPr>
            <w:r>
              <w:t>1500</w:t>
            </w:r>
          </w:p>
        </w:tc>
      </w:tr>
      <w:tr w:rsidR="00CD3532" w:rsidRPr="00CD405D" w:rsidTr="001769B4">
        <w:trPr>
          <w:trHeight w:val="87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3303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Карбюратор Чемпион -283,284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50" type="#_x0000_t75" style="width:81.75pt;height:44.25pt;visibility:visible">
                  <v:imagedata r:id="rId12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1100</w:t>
            </w:r>
          </w:p>
        </w:tc>
      </w:tr>
      <w:tr w:rsidR="00CD3532" w:rsidRPr="00CD405D" w:rsidTr="001769B4">
        <w:trPr>
          <w:trHeight w:val="91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  <w:r w:rsidRPr="00CD405D">
              <w:rPr>
                <w:lang w:eastAsia="ru-RU"/>
              </w:rPr>
              <w:t>5</w:t>
            </w: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  <w:lang w:val="en-US"/>
              </w:rPr>
            </w:pPr>
            <w:r w:rsidRPr="00CD405D">
              <w:rPr>
                <w:rFonts w:eastAsia="SimSun" w:cs="Arial"/>
                <w:lang w:val="en-US"/>
              </w:rPr>
              <w:t>3304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Карбюратор триммера  объемом 43-52 см3 (большое окно)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Рисунок 17" o:spid="_x0000_i1151" type="#_x0000_t75" style="width:81.75pt;height:51.75pt;visibility:visible">
                  <v:imagedata r:id="rId12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rPr>
                <w:rFonts w:eastAsia="SimSun"/>
              </w:rPr>
            </w:pPr>
            <w:r>
              <w:rPr>
                <w:rFonts w:eastAsia="SimSun"/>
              </w:rPr>
              <w:t>800</w:t>
            </w:r>
          </w:p>
        </w:tc>
      </w:tr>
      <w:tr w:rsidR="00CD3532" w:rsidRPr="00CD405D" w:rsidTr="001769B4">
        <w:trPr>
          <w:trHeight w:val="86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3305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Карбюратор триммера  объемом 26-33 см3 (маленькое окно)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ascii="SimSun"/>
                <w:b/>
                <w:noProof/>
                <w:color w:val="000000"/>
                <w:lang w:eastAsia="ru-RU"/>
              </w:rPr>
            </w:pPr>
            <w:r w:rsidRPr="00756F30">
              <w:rPr>
                <w:rFonts w:ascii="SimSun"/>
                <w:b/>
                <w:noProof/>
                <w:color w:val="000000"/>
                <w:lang w:eastAsia="ru-RU"/>
              </w:rPr>
              <w:pict>
                <v:shape id="_x0000_i1152" type="#_x0000_t75" style="width:81.75pt;height:51.75pt;visibility:visible">
                  <v:imagedata r:id="rId12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800</w:t>
            </w:r>
          </w:p>
        </w:tc>
      </w:tr>
      <w:tr w:rsidR="00CD3532" w:rsidRPr="00CD405D" w:rsidTr="001769B4">
        <w:trPr>
          <w:trHeight w:val="83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3306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Карбюратор для триммеров и мотокос Partner, McCulloch, Flymo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ascii="SimSun"/>
                <w:b/>
                <w:noProof/>
                <w:color w:val="000000"/>
                <w:lang w:eastAsia="ru-RU"/>
              </w:rPr>
            </w:pPr>
            <w:r w:rsidRPr="00756F30">
              <w:rPr>
                <w:rFonts w:ascii="SimSun"/>
                <w:b/>
                <w:noProof/>
                <w:color w:val="000000"/>
                <w:lang w:eastAsia="ru-RU"/>
              </w:rPr>
              <w:pict>
                <v:shape id="_x0000_i1153" type="#_x0000_t75" alt="1" style="width:81.75pt;height:53.25pt;visibility:visible">
                  <v:imagedata r:id="rId12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1600</w:t>
            </w:r>
          </w:p>
        </w:tc>
      </w:tr>
      <w:tr w:rsidR="00CD3532" w:rsidRPr="00CD405D" w:rsidTr="001769B4">
        <w:trPr>
          <w:trHeight w:val="83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3307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Карбюратор бензогенератора  Honda серии GX340, GX390, GX610 мощностью 5-7 кВт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ascii="SimSun"/>
                <w:b/>
                <w:noProof/>
                <w:color w:val="000000"/>
                <w:lang w:eastAsia="ru-RU"/>
              </w:rPr>
            </w:pPr>
            <w:r w:rsidRPr="00756F30">
              <w:rPr>
                <w:rFonts w:ascii="SimSun"/>
                <w:b/>
                <w:noProof/>
                <w:color w:val="000000"/>
                <w:lang w:eastAsia="ru-RU"/>
              </w:rPr>
              <w:pict>
                <v:shape id="_x0000_i1154" type="#_x0000_t75" style="width:63.75pt;height:42pt;visibility:visible">
                  <v:imagedata r:id="rId12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1300</w:t>
            </w:r>
          </w:p>
        </w:tc>
      </w:tr>
      <w:tr w:rsidR="00CD3532" w:rsidRPr="00CD405D" w:rsidTr="001769B4">
        <w:trPr>
          <w:trHeight w:val="81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3308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Карбюратор бензопилы 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>STIHL 180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Рисунок 18" o:spid="_x0000_i1155" type="#_x0000_t75" style="width:69pt;height:42pt;visibility:visible">
                  <v:imagedata r:id="rId12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rPr>
                <w:rFonts w:eastAsia="SimSun"/>
              </w:rPr>
            </w:pPr>
            <w:r>
              <w:rPr>
                <w:rFonts w:eastAsia="SimSun"/>
              </w:rPr>
              <w:t>1000</w:t>
            </w:r>
          </w:p>
        </w:tc>
      </w:tr>
      <w:tr w:rsidR="00CD3532" w:rsidRPr="00CD405D" w:rsidTr="001769B4">
        <w:trPr>
          <w:trHeight w:val="81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3309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  <w:lang w:val="en-US"/>
              </w:rPr>
            </w:pPr>
            <w:r w:rsidRPr="00E56893">
              <w:rPr>
                <w:rFonts w:ascii="Times New Roman" w:hAnsi="Times New Roman"/>
                <w:b/>
              </w:rPr>
              <w:t xml:space="preserve">Карбюратор триммера 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>STIHL FS 35,55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Рисунок 19" o:spid="_x0000_i1156" type="#_x0000_t75" style="width:80.25pt;height:42pt;visibility:visible">
                  <v:imagedata r:id="rId12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1400</w:t>
            </w:r>
          </w:p>
        </w:tc>
      </w:tr>
      <w:tr w:rsidR="00CD3532" w:rsidRPr="00CD405D" w:rsidTr="001769B4">
        <w:trPr>
          <w:trHeight w:val="83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3310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Карбюратор подходит для бензокос  с передним стартером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756F30">
              <w:rPr>
                <w:b/>
                <w:noProof/>
                <w:sz w:val="24"/>
                <w:szCs w:val="24"/>
                <w:lang w:eastAsia="ru-RU"/>
              </w:rPr>
              <w:pict>
                <v:shape id="_x0000_i1157" type="#_x0000_t75" style="width:79.5pt;height:45.75pt;visibility:visible">
                  <v:imagedata r:id="rId13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900</w:t>
            </w:r>
          </w:p>
        </w:tc>
      </w:tr>
      <w:tr w:rsidR="00CD3532" w:rsidRPr="00CD405D" w:rsidTr="001769B4">
        <w:trPr>
          <w:trHeight w:val="81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3311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eastAsia="SimSun" w:hAnsi="Times New Roman"/>
                <w:b/>
              </w:rPr>
              <w:t>Карбюратор КМБ-5 (устанавливается на мотоблок Нева)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58" type="#_x0000_t75" style="width:82.5pt;height:44.25pt;visibility:visible">
                  <v:imagedata r:id="rId13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1500</w:t>
            </w:r>
          </w:p>
        </w:tc>
      </w:tr>
      <w:tr w:rsidR="00CD3532" w:rsidRPr="00CD405D" w:rsidTr="001769B4">
        <w:trPr>
          <w:trHeight w:val="70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3312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Карбюратор на STIHL MS 361                                                                  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59" type="#_x0000_t75" style="width:75pt;height:36.75pt;visibility:visible">
                  <v:imagedata r:id="rId13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2000</w:t>
            </w:r>
          </w:p>
        </w:tc>
      </w:tr>
      <w:tr w:rsidR="00CD3532" w:rsidRPr="00CD405D" w:rsidTr="001769B4">
        <w:trPr>
          <w:trHeight w:val="74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3313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>Карбюратор бензогенератора   Honda серии GX120, GX160, GX200 мощностью 3-4,5 кВт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60" type="#_x0000_t75" style="width:64.5pt;height:42pt;visibility:visible">
                  <v:imagedata r:id="rId13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1100</w:t>
            </w:r>
          </w:p>
        </w:tc>
      </w:tr>
      <w:tr w:rsidR="00CD3532" w:rsidRPr="00CD405D" w:rsidTr="001769B4">
        <w:trPr>
          <w:trHeight w:val="86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3314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Карбюратор триммера  ( маленькое окно 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61" type="#_x0000_t75" style="width:80.25pt;height:48pt;visibility:visible">
                  <v:imagedata r:id="rId13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69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3315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Карбюратор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 xml:space="preserve">Oleo-mac 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753 (большое окно )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62" type="#_x0000_t75" style="width:85.5pt;height:51.75pt;visibility:visible">
                  <v:imagedata r:id="rId13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950</w:t>
            </w:r>
          </w:p>
        </w:tc>
      </w:tr>
      <w:tr w:rsidR="00CD3532" w:rsidRPr="00CD405D" w:rsidTr="001769B4">
        <w:trPr>
          <w:trHeight w:val="83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3316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  <w:lang w:val="en-US"/>
              </w:rPr>
            </w:pPr>
            <w:r w:rsidRPr="00E56893">
              <w:rPr>
                <w:rFonts w:ascii="Times New Roman" w:hAnsi="Times New Roman"/>
                <w:b/>
              </w:rPr>
              <w:t>Карбюратор</w:t>
            </w:r>
            <w:r w:rsidRPr="00E56893">
              <w:rPr>
                <w:rFonts w:ascii="Times New Roman" w:hAnsi="Times New Roman"/>
                <w:b/>
                <w:lang w:val="en-US"/>
              </w:rPr>
              <w:t xml:space="preserve"> Partner 340S-350S-360S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63" type="#_x0000_t75" style="width:78.75pt;height:42pt;visibility:visible">
                  <v:imagedata r:id="rId13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1100</w:t>
            </w:r>
          </w:p>
        </w:tc>
      </w:tr>
      <w:tr w:rsidR="00CD3532" w:rsidRPr="00CD405D" w:rsidTr="001769B4">
        <w:trPr>
          <w:trHeight w:val="81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3317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Карбюратор  </w:t>
            </w:r>
            <w:r w:rsidRPr="00E56893">
              <w:rPr>
                <w:rFonts w:ascii="Times New Roman" w:hAnsi="Times New Roman"/>
                <w:b/>
                <w:lang w:val="en-US"/>
              </w:rPr>
              <w:t>Husqvarna</w:t>
            </w:r>
            <w:r w:rsidRPr="00E56893">
              <w:rPr>
                <w:rFonts w:ascii="Times New Roman" w:hAnsi="Times New Roman"/>
                <w:b/>
              </w:rPr>
              <w:t xml:space="preserve"> 125</w:t>
            </w:r>
            <w:r w:rsidRPr="00E56893">
              <w:rPr>
                <w:rFonts w:ascii="Times New Roman" w:hAnsi="Times New Roman"/>
                <w:b/>
                <w:lang w:val="en-US"/>
              </w:rPr>
              <w:t>B</w:t>
            </w:r>
            <w:r w:rsidRPr="00E56893">
              <w:rPr>
                <w:rFonts w:ascii="Times New Roman" w:hAnsi="Times New Roman"/>
                <w:b/>
              </w:rPr>
              <w:t xml:space="preserve"> 125</w:t>
            </w:r>
            <w:r w:rsidRPr="00E56893">
              <w:rPr>
                <w:rFonts w:ascii="Times New Roman" w:hAnsi="Times New Roman"/>
                <w:b/>
                <w:lang w:val="en-US"/>
              </w:rPr>
              <w:t>BX</w:t>
            </w:r>
            <w:r w:rsidRPr="00E56893">
              <w:rPr>
                <w:rFonts w:ascii="Times New Roman" w:hAnsi="Times New Roman"/>
                <w:b/>
              </w:rPr>
              <w:t xml:space="preserve"> 125</w:t>
            </w:r>
            <w:r w:rsidRPr="00E56893">
              <w:rPr>
                <w:rFonts w:ascii="Times New Roman" w:hAnsi="Times New Roman"/>
                <w:b/>
                <w:lang w:val="en-US"/>
              </w:rPr>
              <w:t>BVX</w:t>
            </w:r>
            <w:r w:rsidRPr="00E56893">
              <w:rPr>
                <w:rFonts w:ascii="Times New Roman" w:hAnsi="Times New Roman"/>
                <w:b/>
              </w:rPr>
              <w:t xml:space="preserve">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64" type="#_x0000_t75" style="width:90.75pt;height:42.75pt;visibility:visible">
                  <v:imagedata r:id="rId13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1900</w:t>
            </w:r>
          </w:p>
        </w:tc>
      </w:tr>
      <w:tr w:rsidR="00CD3532" w:rsidRPr="00CD405D" w:rsidTr="001769B4">
        <w:trPr>
          <w:trHeight w:val="64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3318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  <w:lang w:val="en-US"/>
              </w:rPr>
            </w:pPr>
            <w:r w:rsidRPr="00E56893">
              <w:rPr>
                <w:rFonts w:ascii="Times New Roman" w:hAnsi="Times New Roman"/>
                <w:b/>
              </w:rPr>
              <w:t xml:space="preserve">Карбюратор бензопилы 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 xml:space="preserve">STIHL </w:t>
            </w:r>
            <w:r w:rsidRPr="00E56893">
              <w:rPr>
                <w:rFonts w:ascii="Times New Roman" w:eastAsia="SimSun" w:hAnsi="Times New Roman"/>
                <w:b/>
              </w:rPr>
              <w:t xml:space="preserve">250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65" type="#_x0000_t75" style="width:76.5pt;height:36pt;visibility:visible">
                  <v:imagedata r:id="rId13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1000</w:t>
            </w:r>
          </w:p>
        </w:tc>
      </w:tr>
      <w:tr w:rsidR="00CD3532" w:rsidRPr="00CD405D" w:rsidTr="001769B4">
        <w:trPr>
          <w:trHeight w:val="70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3319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Карбюратор</w:t>
            </w:r>
            <w:r w:rsidRPr="00E56893">
              <w:rPr>
                <w:rFonts w:ascii="Times New Roman" w:hAnsi="Times New Roman"/>
                <w:b/>
                <w:lang w:val="en-US"/>
              </w:rPr>
              <w:t xml:space="preserve"> Husqvarna  </w:t>
            </w:r>
            <w:r w:rsidRPr="00E56893">
              <w:rPr>
                <w:rFonts w:ascii="Times New Roman" w:hAnsi="Times New Roman"/>
                <w:b/>
              </w:rPr>
              <w:t>365,372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66" type="#_x0000_t75" style="width:82.5pt;height:33.75pt;visibility:visible">
                  <v:imagedata r:id="rId139" o:title=""/>
                </v:shape>
              </w:pict>
            </w:r>
          </w:p>
        </w:tc>
        <w:tc>
          <w:tcPr>
            <w:tcW w:w="990" w:type="dxa"/>
          </w:tcPr>
          <w:p w:rsidR="00CD3532" w:rsidRPr="005405A2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1200</w:t>
            </w:r>
          </w:p>
        </w:tc>
      </w:tr>
      <w:tr w:rsidR="00CD3532" w:rsidRPr="00CD405D" w:rsidTr="001769B4">
        <w:trPr>
          <w:trHeight w:val="89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3320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Карбюратор  Oleo-mac 952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67" type="#_x0000_t75" alt="952-4.jpg" style="width:79.5pt;height:48.75pt;visibility:visible">
                  <v:imagedata r:id="rId14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1600</w:t>
            </w:r>
          </w:p>
        </w:tc>
      </w:tr>
      <w:tr w:rsidR="00CD3532" w:rsidRPr="00CD405D" w:rsidTr="001769B4">
        <w:trPr>
          <w:trHeight w:val="83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3321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Карбюратор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Echo SRM4605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68" type="#_x0000_t75" style="width:81.75pt;height:48.75pt;visibility:visible">
                  <v:imagedata r:id="rId14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1300</w:t>
            </w:r>
          </w:p>
        </w:tc>
      </w:tr>
      <w:tr w:rsidR="00CD3532" w:rsidRPr="00CD405D" w:rsidTr="001769B4">
        <w:trPr>
          <w:trHeight w:val="91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3322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  <w:bCs/>
              </w:rPr>
              <w:t>Карбюратор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мотокосы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</w:rPr>
              <w:t>Oleo</w:t>
            </w:r>
            <w:r w:rsidRPr="00E56893">
              <w:rPr>
                <w:rFonts w:ascii="Times New Roman" w:hAnsi="Times New Roman"/>
              </w:rPr>
              <w:t>-</w:t>
            </w:r>
            <w:r w:rsidRPr="00E56893">
              <w:rPr>
                <w:rFonts w:ascii="Times New Roman" w:hAnsi="Times New Roman"/>
                <w:b/>
                <w:bCs/>
              </w:rPr>
              <w:t>Mac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Sparta 37, 38, 42, 44.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69" type="#_x0000_t75" alt="Oleo-mac 936-2.jpg" style="width:77.25pt;height:50.25pt;visibility:visible">
                  <v:imagedata r:id="rId14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1200</w:t>
            </w:r>
          </w:p>
        </w:tc>
      </w:tr>
      <w:tr w:rsidR="00CD3532" w:rsidRPr="00CD405D" w:rsidTr="001769B4">
        <w:trPr>
          <w:trHeight w:val="84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3323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Карбюратор  Husgvarna 5200 (цыганка)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70" type="#_x0000_t75" style="width:82.5pt;height:46.5pt;visibility:visible">
                  <v:imagedata r:id="rId14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700</w:t>
            </w:r>
          </w:p>
        </w:tc>
      </w:tr>
      <w:tr w:rsidR="00CD3532" w:rsidRPr="00CD405D" w:rsidTr="001769B4">
        <w:trPr>
          <w:trHeight w:val="84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3324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Карбюратор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Oleo-mac  940,941CX GS35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71" type="#_x0000_t75" style="width:66.75pt;height:41.25pt;visibility:visible">
                  <v:imagedata r:id="rId14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1300</w:t>
            </w:r>
          </w:p>
        </w:tc>
      </w:tr>
      <w:tr w:rsidR="00CD3532" w:rsidRPr="00CD405D" w:rsidTr="001769B4">
        <w:trPr>
          <w:trHeight w:val="83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3325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Карбюратор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 xml:space="preserve"> Briggs@Stratton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72" type="#_x0000_t75" style="width:57pt;height:42pt;visibility:visible">
                  <v:imagedata r:id="rId14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105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3326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Карбюратор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 xml:space="preserve">Oleo-mac 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936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73" type="#_x0000_t75" style="width:84pt;height:49.5pt;visibility:visible">
                  <v:imagedata r:id="rId14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1400</w:t>
            </w:r>
          </w:p>
        </w:tc>
      </w:tr>
      <w:tr w:rsidR="00CD3532" w:rsidRPr="00CD405D" w:rsidTr="001769B4">
        <w:trPr>
          <w:trHeight w:val="82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3327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Карбюратор 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 xml:space="preserve"> Oleo-Mac Sparta 25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74" type="#_x0000_t75" style="width:82.5pt;height:44.25pt;visibility:visible">
                  <v:imagedata r:id="rId14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1100</w:t>
            </w:r>
          </w:p>
        </w:tc>
      </w:tr>
      <w:tr w:rsidR="00CD3532" w:rsidRPr="00CD405D" w:rsidTr="001769B4">
        <w:trPr>
          <w:trHeight w:val="78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3328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Карбюратор  Husgvarna 142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75" type="#_x0000_t75" style="width:81.75pt;height:42pt;visibility:visible">
                  <v:imagedata r:id="rId14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1000</w:t>
            </w:r>
          </w:p>
        </w:tc>
      </w:tr>
      <w:tr w:rsidR="00CD3532" w:rsidRPr="00CD405D" w:rsidTr="001769B4">
        <w:trPr>
          <w:trHeight w:val="76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3329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Карбюратор Партнёр 350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76" type="#_x0000_t75" style="width:84pt;height:39pt;visibility:visible">
                  <v:imagedata r:id="rId14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1000</w:t>
            </w:r>
          </w:p>
        </w:tc>
      </w:tr>
      <w:tr w:rsidR="00CD3532" w:rsidRPr="00CD405D" w:rsidTr="001769B4">
        <w:trPr>
          <w:trHeight w:val="76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3330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Карбюратор  Husgvarna 5200 (цыганка)</w:t>
            </w:r>
            <w:r w:rsidRPr="00E56893">
              <w:rPr>
                <w:rFonts w:ascii="Times New Roman" w:hAnsi="Times New Roman"/>
              </w:rPr>
              <w:t xml:space="preserve">   </w:t>
            </w:r>
            <w:r w:rsidRPr="00E56893">
              <w:rPr>
                <w:rFonts w:ascii="Times New Roman" w:hAnsi="Times New Roman"/>
                <w:b/>
              </w:rPr>
              <w:t>с подкачкой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77" type="#_x0000_t75" style="width:66pt;height:42pt;visibility:visible">
                  <v:imagedata r:id="rId15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800</w:t>
            </w:r>
          </w:p>
        </w:tc>
      </w:tr>
      <w:tr w:rsidR="00CD3532" w:rsidRPr="00CD405D" w:rsidTr="001769B4">
        <w:trPr>
          <w:trHeight w:val="450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БЕНЗОБАКИ, ФИЛЬТРА, РАЗНОЕ</w:t>
            </w:r>
          </w:p>
        </w:tc>
      </w:tr>
      <w:tr w:rsidR="00CD3532" w:rsidRPr="00CD405D" w:rsidTr="001769B4">
        <w:trPr>
          <w:trHeight w:val="90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  <w:lang w:val="en-US"/>
              </w:rPr>
            </w:pPr>
            <w:r w:rsidRPr="00CD405D">
              <w:rPr>
                <w:rFonts w:eastAsia="SimSun" w:cs="Arial"/>
                <w:lang w:val="en-US"/>
              </w:rPr>
              <w:t>3401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eastAsia="SimSun" w:hAnsi="Times New Roman"/>
                <w:b/>
              </w:rPr>
              <w:t xml:space="preserve">Бензобак </w:t>
            </w:r>
            <w:r w:rsidRPr="00E56893">
              <w:rPr>
                <w:rFonts w:ascii="Times New Roman" w:hAnsi="Times New Roman"/>
                <w:b/>
              </w:rPr>
              <w:t xml:space="preserve"> Briggs@Stratton (в сборе)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78" type="#_x0000_t75" style="width:63.75pt;height:49.5pt;visibility:visible">
                  <v:imagedata r:id="rId151" o:title=""/>
                </v:shape>
              </w:pict>
            </w:r>
          </w:p>
        </w:tc>
        <w:tc>
          <w:tcPr>
            <w:tcW w:w="990" w:type="dxa"/>
          </w:tcPr>
          <w:p w:rsidR="00CD3532" w:rsidRPr="005405A2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3000</w:t>
            </w:r>
          </w:p>
        </w:tc>
      </w:tr>
      <w:tr w:rsidR="00CD3532" w:rsidRPr="00CD405D" w:rsidTr="001769B4">
        <w:trPr>
          <w:trHeight w:val="77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3402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eastAsia="SimSun" w:hAnsi="Times New Roman"/>
                <w:b/>
              </w:rPr>
              <w:t xml:space="preserve">Пробка бензобака триммера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79" type="#_x0000_t75" style="width:69pt;height:41.25pt;visibility:visible">
                  <v:imagedata r:id="rId15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</w:t>
            </w:r>
          </w:p>
        </w:tc>
      </w:tr>
      <w:tr w:rsidR="00CD3532" w:rsidRPr="00CD405D" w:rsidTr="001769B4">
        <w:trPr>
          <w:trHeight w:val="74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3403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eastAsia="SimSun" w:hAnsi="Times New Roman"/>
                <w:b/>
              </w:rPr>
              <w:t xml:space="preserve">Фильтр бензобака триммера в сборе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80" type="#_x0000_t75" style="width:85.5pt;height:38.25pt;visibility:visible">
                  <v:imagedata r:id="rId15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</w:t>
            </w:r>
          </w:p>
        </w:tc>
      </w:tr>
      <w:tr w:rsidR="00CD3532" w:rsidRPr="00CD405D" w:rsidTr="001769B4">
        <w:trPr>
          <w:trHeight w:val="82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3404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Бензобак для бензокос с объемом двигателя 32-35cc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81" type="#_x0000_t75" style="width:1in;height:42pt;visibility:visible">
                  <v:imagedata r:id="rId15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82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3405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Бензобак для бензокос с объемом двигателя 43-62cc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82" type="#_x0000_t75" style="width:79.5pt;height:42pt;visibility:visible">
                  <v:imagedata r:id="rId15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79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3406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eastAsia="SimSun" w:hAnsi="Times New Roman"/>
                <w:b/>
              </w:rPr>
              <w:t xml:space="preserve">Воздушный фильтр для </w:t>
            </w:r>
            <w:r w:rsidRPr="00E56893">
              <w:rPr>
                <w:rFonts w:ascii="Times New Roman" w:hAnsi="Times New Roman"/>
                <w:b/>
              </w:rPr>
              <w:t xml:space="preserve"> Briggs@Stratton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83" type="#_x0000_t75" style="width:84.75pt;height:41.25pt;visibility:visible">
                  <v:imagedata r:id="rId15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79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3407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Фильтр воздушный для Honda GX390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84" type="#_x0000_t75" style="width:69.75pt;height:41.25pt;visibility:visible">
                  <v:imagedata r:id="rId15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83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3408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Пробка бака STIHL MS 180  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85" type="#_x0000_t75" style="width:63pt;height:42pt;visibility:visible">
                  <v:imagedata r:id="rId15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84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3409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Фильтр воздушный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 xml:space="preserve">Хускварна 240                                                                 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86" type="#_x0000_t75" style="width:80.25pt;height:40.5pt;visibility:visible">
                  <v:imagedata r:id="rId15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</w:t>
            </w:r>
          </w:p>
        </w:tc>
      </w:tr>
      <w:tr w:rsidR="00CD3532" w:rsidRPr="00CD405D" w:rsidTr="001769B4">
        <w:trPr>
          <w:trHeight w:val="83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3410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Фильтр топливный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87" type="#_x0000_t75" style="width:79.5pt;height:49.5pt;visibility:visible">
                  <v:imagedata r:id="rId16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</w:t>
            </w:r>
          </w:p>
        </w:tc>
      </w:tr>
      <w:tr w:rsidR="00CD3532" w:rsidRPr="00CD405D" w:rsidTr="001769B4">
        <w:trPr>
          <w:trHeight w:val="81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3411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Фильтр топливный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88" type="#_x0000_t75" style="width:76.5pt;height:41.25pt;visibility:visible">
                  <v:imagedata r:id="rId16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</w:t>
            </w:r>
          </w:p>
        </w:tc>
      </w:tr>
      <w:tr w:rsidR="00CD3532" w:rsidRPr="00CD405D" w:rsidTr="001769B4">
        <w:trPr>
          <w:trHeight w:val="70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3412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Фильтр топливный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89" type="#_x0000_t75" style="width:84.75pt;height:38.25pt;visibility:visible">
                  <v:imagedata r:id="rId16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</w:t>
            </w:r>
          </w:p>
        </w:tc>
      </w:tr>
      <w:tr w:rsidR="00CD3532" w:rsidRPr="00CD405D" w:rsidTr="001769B4">
        <w:trPr>
          <w:trHeight w:val="80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  <w:lang w:val="en-US"/>
              </w:rPr>
            </w:pPr>
            <w:r w:rsidRPr="00CD405D">
              <w:rPr>
                <w:rFonts w:eastAsia="SimSun" w:cs="Arial"/>
                <w:lang w:val="en-US"/>
              </w:rPr>
              <w:t>3413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Фильтр воздушный для Honda GX240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90" type="#_x0000_t75" style="width:69.75pt;height:41.25pt;visibility:visible">
                  <v:imagedata r:id="rId15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84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  <w:lang w:val="en-US"/>
              </w:rPr>
            </w:pPr>
            <w:r w:rsidRPr="00CD405D">
              <w:rPr>
                <w:rFonts w:eastAsia="SimSun" w:cs="Arial"/>
                <w:lang w:val="en-US"/>
              </w:rPr>
              <w:t>3414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Фильтр воздушный для Honda GX160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91" type="#_x0000_t75" style="width:69.75pt;height:41.25pt;visibility:visible">
                  <v:imagedata r:id="rId157" o:title=""/>
                </v:shape>
              </w:pict>
            </w:r>
          </w:p>
        </w:tc>
        <w:tc>
          <w:tcPr>
            <w:tcW w:w="990" w:type="dxa"/>
          </w:tcPr>
          <w:p w:rsidR="00CD3532" w:rsidRPr="005405A2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69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  <w:lang w:val="en-US"/>
              </w:rPr>
            </w:pPr>
            <w:r w:rsidRPr="00CD405D">
              <w:rPr>
                <w:rFonts w:eastAsia="SimSun" w:cs="Arial"/>
                <w:lang w:val="en-US"/>
              </w:rPr>
              <w:t>3415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Фильтр воздушный для Honda G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>V</w:t>
            </w:r>
            <w:r w:rsidRPr="00E56893">
              <w:rPr>
                <w:rFonts w:ascii="Times New Roman" w:hAnsi="Times New Roman"/>
                <w:b/>
                <w:lang w:eastAsia="ru-RU"/>
              </w:rPr>
              <w:t>X160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92" type="#_x0000_t75" style="width:85.5pt;height:39pt;visibility:visible">
                  <v:imagedata r:id="rId163" o:title=""/>
                </v:shape>
              </w:pict>
            </w:r>
          </w:p>
        </w:tc>
        <w:tc>
          <w:tcPr>
            <w:tcW w:w="990" w:type="dxa"/>
          </w:tcPr>
          <w:p w:rsidR="00CD3532" w:rsidRPr="005405A2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78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  <w:lang w:val="en-US"/>
              </w:rPr>
            </w:pPr>
            <w:r w:rsidRPr="00CD405D">
              <w:rPr>
                <w:rFonts w:eastAsia="SimSun" w:cs="Arial"/>
                <w:lang w:val="en-US"/>
              </w:rPr>
              <w:t>3416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Фильтр воздушный </w:t>
            </w:r>
            <w:r w:rsidRPr="00E56893">
              <w:rPr>
                <w:rFonts w:ascii="Times New Roman" w:hAnsi="Times New Roman"/>
                <w:b/>
              </w:rPr>
              <w:t xml:space="preserve">бензопилы 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>STIHL</w:t>
            </w:r>
            <w:r w:rsidRPr="00E56893">
              <w:rPr>
                <w:rFonts w:ascii="Times New Roman" w:eastAsia="SimSun" w:hAnsi="Times New Roman"/>
                <w:b/>
              </w:rPr>
              <w:t xml:space="preserve"> 180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93" type="#_x0000_t75" style="width:87.75pt;height:40.5pt;visibility:visible">
                  <v:imagedata r:id="rId16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</w:t>
            </w:r>
          </w:p>
        </w:tc>
      </w:tr>
      <w:tr w:rsidR="00CD3532" w:rsidRPr="00CD405D" w:rsidTr="001769B4">
        <w:trPr>
          <w:trHeight w:val="78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3417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Фильтр воздушный </w:t>
            </w:r>
            <w:r w:rsidRPr="00E56893">
              <w:rPr>
                <w:rFonts w:ascii="Times New Roman" w:hAnsi="Times New Roman"/>
                <w:b/>
              </w:rPr>
              <w:t xml:space="preserve">бензопилы      Husgvarna 350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94" type="#_x0000_t75" style="width:73.5pt;height:42.75pt;visibility:visible">
                  <v:imagedata r:id="rId16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78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3418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Фильтр воздушный </w:t>
            </w:r>
            <w:r w:rsidRPr="00E56893">
              <w:rPr>
                <w:rFonts w:ascii="Times New Roman" w:hAnsi="Times New Roman"/>
                <w:b/>
              </w:rPr>
              <w:t xml:space="preserve">бензопилы      Husgvarna 365,372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95" type="#_x0000_t75" style="width:83.25pt;height:38.25pt;visibility:visible">
                  <v:imagedata r:id="rId16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78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3419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Фильтр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  <w:lang w:eastAsia="ru-RU"/>
              </w:rPr>
              <w:t>воздушный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бензопилы</w:t>
            </w:r>
            <w:r w:rsidRPr="00E56893">
              <w:rPr>
                <w:rFonts w:ascii="Times New Roman" w:hAnsi="Times New Roman"/>
                <w:b/>
                <w:lang w:val="en-US"/>
              </w:rPr>
              <w:t xml:space="preserve">      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val="en-US" w:eastAsia="ru-RU"/>
              </w:rPr>
            </w:pPr>
            <w:r w:rsidRPr="00E56893">
              <w:rPr>
                <w:rFonts w:ascii="Times New Roman" w:hAnsi="Times New Roman"/>
                <w:b/>
                <w:lang w:val="en-US"/>
              </w:rPr>
              <w:t>Partner 340S/350S/360S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196" type="#_x0000_t75" style="width:76.5pt;height:42.75pt;visibility:visible">
                  <v:imagedata r:id="rId16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78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3420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Фильтр воздушный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 xml:space="preserve">бензопилы 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>STIHL</w:t>
            </w:r>
            <w:r w:rsidRPr="00E56893">
              <w:rPr>
                <w:rFonts w:ascii="Times New Roman" w:eastAsia="SimSun" w:hAnsi="Times New Roman"/>
                <w:b/>
              </w:rPr>
              <w:t xml:space="preserve"> 250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197" type="#_x0000_t75" style="width:84.75pt;height:39.75pt;visibility:visible">
                  <v:imagedata r:id="rId16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  <w:tr w:rsidR="00CD3532" w:rsidRPr="00CD405D" w:rsidTr="001769B4">
        <w:trPr>
          <w:trHeight w:val="72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3421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Коллектор триммера TL26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198" type="#_x0000_t75" style="width:84pt;height:39pt;visibility:visible">
                  <v:imagedata r:id="rId16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180</w:t>
            </w:r>
          </w:p>
        </w:tc>
      </w:tr>
      <w:tr w:rsidR="00CD3532" w:rsidRPr="00CD405D" w:rsidTr="001769B4">
        <w:trPr>
          <w:trHeight w:val="63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3422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Коллектор триммера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lang w:eastAsia="ru-RU"/>
              </w:rPr>
              <w:t>TL43 52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199" type="#_x0000_t75" style="width:84pt;height:42pt;visibility:visible">
                  <v:imagedata r:id="rId17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85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3423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Фильтр воздушный </w:t>
            </w:r>
            <w:r w:rsidRPr="00E56893">
              <w:rPr>
                <w:rFonts w:ascii="Times New Roman" w:eastAsia="SimSun" w:hAnsi="Times New Roman"/>
              </w:rPr>
              <w:t xml:space="preserve"> </w:t>
            </w:r>
            <w:r w:rsidRPr="00E56893">
              <w:rPr>
                <w:rFonts w:ascii="Times New Roman" w:eastAsia="SimSun" w:hAnsi="Times New Roman"/>
                <w:b/>
              </w:rPr>
              <w:t xml:space="preserve">Oleo-Mac -753  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00" type="#_x0000_t75" style="width:85.5pt;height:42.75pt;visibility:visible">
                  <v:imagedata r:id="rId17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85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3424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Фильтр воздушный </w:t>
            </w:r>
            <w:r w:rsidRPr="00E56893">
              <w:rPr>
                <w:rFonts w:ascii="Times New Roman" w:eastAsia="SimSun" w:hAnsi="Times New Roman"/>
              </w:rPr>
              <w:t xml:space="preserve"> </w:t>
            </w:r>
            <w:r w:rsidRPr="00E56893">
              <w:rPr>
                <w:rFonts w:ascii="Times New Roman" w:eastAsia="SimSun" w:hAnsi="Times New Roman"/>
                <w:b/>
              </w:rPr>
              <w:t xml:space="preserve">Oleo-Mac -952  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01" type="#_x0000_t75" style="width:77.25pt;height:42pt;visibility:visible">
                  <v:imagedata r:id="rId17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85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3425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Бак топливный STIHL MS180                                             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02" type="#_x0000_t75" style="width:81.75pt;height:43.5pt;visibility:visible">
                  <v:imagedata r:id="rId173" o:title=""/>
                </v:shape>
              </w:pict>
            </w:r>
          </w:p>
        </w:tc>
        <w:tc>
          <w:tcPr>
            <w:tcW w:w="990" w:type="dxa"/>
          </w:tcPr>
          <w:p w:rsidR="00CD3532" w:rsidRPr="005405A2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85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3426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Бак масляный  для Stihl MS 180                   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03" type="#_x0000_t75" style="width:84.75pt;height:41.25pt;visibility:visible">
                  <v:imagedata r:id="rId17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72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3427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Фильтр воздушный </w:t>
            </w:r>
            <w:r w:rsidRPr="00E56893">
              <w:rPr>
                <w:rFonts w:ascii="Times New Roman" w:eastAsia="SimSun" w:hAnsi="Times New Roman"/>
              </w:rPr>
              <w:t xml:space="preserve"> </w:t>
            </w:r>
            <w:r w:rsidRPr="00E56893">
              <w:rPr>
                <w:rFonts w:ascii="Times New Roman" w:eastAsia="SimSun" w:hAnsi="Times New Roman"/>
                <w:b/>
              </w:rPr>
              <w:t xml:space="preserve">Oleo-Mac  Sparta 42/44 Emak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04" type="#_x0000_t75" style="width:82.5pt;height:41.25pt;visibility:visible">
                  <v:imagedata r:id="rId17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85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3428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Фильтр воздушный </w:t>
            </w:r>
            <w:r w:rsidRPr="00E56893">
              <w:rPr>
                <w:rFonts w:ascii="Times New Roman" w:eastAsia="SimSun" w:hAnsi="Times New Roman"/>
              </w:rPr>
              <w:t xml:space="preserve"> </w:t>
            </w:r>
            <w:r w:rsidRPr="00E56893">
              <w:rPr>
                <w:rFonts w:ascii="Times New Roman" w:eastAsia="SimSun" w:hAnsi="Times New Roman"/>
                <w:b/>
              </w:rPr>
              <w:t xml:space="preserve">Oleo-Mac 937-941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05" type="#_x0000_t75" style="width:84.75pt;height:45.75pt;visibility:visible">
                  <v:imagedata r:id="rId17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70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3429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Переходник карбюратора для Oleo-Mac Sparta 25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06" type="#_x0000_t75" style="width:83.25pt;height:42pt;visibility:visible">
                  <v:imagedata r:id="rId17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70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3430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val="en-US"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Крышка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  <w:lang w:eastAsia="ru-RU"/>
              </w:rPr>
              <w:t>бака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 xml:space="preserve">  Oleo-Mac Sparta 25  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07" type="#_x0000_t75" style="width:78pt;height:36pt;visibility:visible">
                  <v:imagedata r:id="rId17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65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3431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Крышка бака 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Husqvarna 142         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08" type="#_x0000_t75" style="width:81.75pt;height:33.75pt;visibility:visible">
                  <v:imagedata r:id="rId17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</w:t>
            </w:r>
          </w:p>
        </w:tc>
      </w:tr>
      <w:tr w:rsidR="00CD3532" w:rsidRPr="00CD405D" w:rsidTr="001769B4">
        <w:trPr>
          <w:trHeight w:val="6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  <w:lang w:val="en-US"/>
              </w:rPr>
              <w:t>343</w:t>
            </w:r>
            <w:r w:rsidRPr="00CD405D">
              <w:rPr>
                <w:rFonts w:eastAsia="SimSun" w:cs="Arial"/>
              </w:rPr>
              <w:t>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Фильтр воздушный </w:t>
            </w:r>
            <w:r w:rsidRPr="00E56893">
              <w:rPr>
                <w:rFonts w:ascii="Times New Roman" w:eastAsia="SimSu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Husqvarna 142 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09" type="#_x0000_t75" style="width:87pt;height:36pt;visibility:visible">
                  <v:imagedata r:id="rId18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  <w:tr w:rsidR="00CD3532" w:rsidRPr="00CD405D" w:rsidTr="001769B4">
        <w:trPr>
          <w:trHeight w:val="60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  <w:lang w:val="en-US"/>
              </w:rPr>
              <w:t>343</w:t>
            </w:r>
            <w:r w:rsidRPr="00CD405D">
              <w:rPr>
                <w:rFonts w:eastAsia="SimSun" w:cs="Arial"/>
              </w:rPr>
              <w:t>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Фильтр воздушный </w:t>
            </w:r>
            <w:r w:rsidRPr="00E56893">
              <w:rPr>
                <w:rFonts w:ascii="Times New Roman" w:eastAsia="SimSu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Husqvarna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445 450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10" type="#_x0000_t75" style="width:84pt;height:36.75pt;visibility:visible">
                  <v:imagedata r:id="rId18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57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  <w:lang w:val="en-US"/>
              </w:rPr>
              <w:t>343</w:t>
            </w:r>
            <w:r w:rsidRPr="00CD405D">
              <w:rPr>
                <w:rFonts w:eastAsia="SimSun" w:cs="Arial"/>
              </w:rPr>
              <w:t>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Фильтр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  <w:lang w:eastAsia="ru-RU"/>
              </w:rPr>
              <w:t>воздушный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бензопилы</w:t>
            </w:r>
            <w:r w:rsidRPr="00E56893">
              <w:rPr>
                <w:rFonts w:ascii="Times New Roman" w:hAnsi="Times New Roman"/>
                <w:b/>
                <w:lang w:val="en-US"/>
              </w:rPr>
              <w:t xml:space="preserve">      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val="en-US"/>
              </w:rPr>
              <w:t>Partner 350</w:t>
            </w:r>
            <w:r w:rsidRPr="00E56893">
              <w:rPr>
                <w:rFonts w:ascii="Times New Roman" w:hAnsi="Times New Roman"/>
                <w:b/>
              </w:rPr>
              <w:t xml:space="preserve">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11" type="#_x0000_t75" style="width:79.5pt;height:34.5pt;visibility:visible">
                  <v:imagedata r:id="rId18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58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  <w:lang w:val="en-US"/>
              </w:rPr>
              <w:t>343</w:t>
            </w:r>
            <w:r w:rsidRPr="00CD405D">
              <w:rPr>
                <w:rFonts w:eastAsia="SimSun" w:cs="Arial"/>
              </w:rPr>
              <w:t>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Фильтр воздушный </w:t>
            </w:r>
            <w:r w:rsidRPr="00E56893">
              <w:rPr>
                <w:rFonts w:ascii="Times New Roman" w:hAnsi="Times New Roman"/>
                <w:b/>
              </w:rPr>
              <w:t xml:space="preserve">бензопилы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StihlMS211</w:t>
            </w:r>
            <w:r w:rsidRPr="00E56893">
              <w:rPr>
                <w:rFonts w:ascii="Times New Roman" w:hAnsi="Times New Roman"/>
                <w:b/>
              </w:rPr>
              <w:t xml:space="preserve">  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12" type="#_x0000_t75" style="width:85.5pt;height:35.25pt;visibility:visible">
                  <v:imagedata r:id="rId18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67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  <w:lang w:val="en-US"/>
              </w:rPr>
              <w:t>343</w:t>
            </w:r>
            <w:r w:rsidRPr="00CD405D">
              <w:rPr>
                <w:rFonts w:eastAsia="SimSun" w:cs="Arial"/>
              </w:rPr>
              <w:t>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Фильтр воздушный </w:t>
            </w:r>
            <w:r w:rsidRPr="00E56893">
              <w:rPr>
                <w:rFonts w:ascii="Times New Roman" w:hAnsi="Times New Roman"/>
                <w:b/>
              </w:rPr>
              <w:t xml:space="preserve">бензопилы 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Stihl</w:t>
            </w:r>
            <w:r w:rsidRPr="00E56893">
              <w:rPr>
                <w:rFonts w:ascii="Times New Roman" w:hAnsi="Times New Roman"/>
              </w:rPr>
              <w:t xml:space="preserve"> 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MS 361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13" type="#_x0000_t75" style="width:77.25pt;height:36pt;visibility:visible">
                  <v:imagedata r:id="rId18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69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3437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Набор прокладок для Хускварна 137-142                       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14" type="#_x0000_t75" style="width:83.25pt;height:36pt;visibility:visible">
                  <v:imagedata r:id="rId18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</w:t>
            </w:r>
          </w:p>
        </w:tc>
      </w:tr>
      <w:tr w:rsidR="00CD3532" w:rsidRPr="00CD405D" w:rsidTr="001769B4">
        <w:trPr>
          <w:trHeight w:val="67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3438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Набор прокладок для Хускварна 240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15" type="#_x0000_t75" style="width:84.75pt;height:34.5pt;visibility:visible">
                  <v:imagedata r:id="rId18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110</w:t>
            </w:r>
          </w:p>
        </w:tc>
      </w:tr>
      <w:tr w:rsidR="00CD3532" w:rsidRPr="00CD405D" w:rsidTr="001769B4">
        <w:trPr>
          <w:trHeight w:val="67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3439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Набор прокладок для </w:t>
            </w:r>
            <w:r w:rsidRPr="00E56893">
              <w:rPr>
                <w:rFonts w:ascii="Times New Roman" w:hAnsi="Times New Roman"/>
                <w:b/>
                <w:lang w:val="en-US"/>
              </w:rPr>
              <w:t>Partner</w:t>
            </w:r>
            <w:r w:rsidRPr="00E56893">
              <w:rPr>
                <w:rFonts w:ascii="Times New Roman" w:hAnsi="Times New Roman"/>
                <w:b/>
              </w:rPr>
              <w:t xml:space="preserve"> 350    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16" type="#_x0000_t75" style="width:85.5pt;height:34.5pt;visibility:visible">
                  <v:imagedata r:id="rId18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</w:t>
            </w:r>
          </w:p>
        </w:tc>
      </w:tr>
      <w:tr w:rsidR="00CD3532" w:rsidRPr="00CD405D" w:rsidTr="001769B4">
        <w:trPr>
          <w:trHeight w:val="70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3440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Сальник коленвала с подшипником </w:t>
            </w:r>
            <w:r w:rsidRPr="00E56893">
              <w:rPr>
                <w:rFonts w:ascii="Times New Roman" w:hAnsi="Times New Roman"/>
                <w:b/>
                <w:lang w:val="en-US"/>
              </w:rPr>
              <w:t>Partner</w:t>
            </w:r>
            <w:r w:rsidRPr="00E56893">
              <w:rPr>
                <w:rFonts w:ascii="Times New Roman" w:hAnsi="Times New Roman"/>
                <w:b/>
              </w:rPr>
              <w:t xml:space="preserve"> 350,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Husqvarna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142 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756F30">
              <w:rPr>
                <w:noProof/>
                <w:color w:val="FF0000"/>
                <w:lang w:eastAsia="ru-RU"/>
              </w:rPr>
              <w:pict>
                <v:shape id="_x0000_i1217" type="#_x0000_t75" style="width:89.25pt;height:40.5pt;visibility:visible">
                  <v:imagedata r:id="rId18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250</w:t>
            </w:r>
          </w:p>
        </w:tc>
      </w:tr>
      <w:tr w:rsidR="00CD3532" w:rsidRPr="00CD405D" w:rsidTr="001769B4">
        <w:trPr>
          <w:trHeight w:val="63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3441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Сальник коленвала Husqvarna 350               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1" o:spid="_x0000_i1218" type="#_x0000_t75" style="width:84.75pt;height:36.75pt;visibility:visible">
                  <v:imagedata r:id="rId18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500</w:t>
            </w:r>
          </w:p>
        </w:tc>
      </w:tr>
      <w:tr w:rsidR="00CD3532" w:rsidRPr="00CD405D" w:rsidTr="001769B4">
        <w:trPr>
          <w:trHeight w:val="79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3442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Сальники коленвала для бензопилы Husqvarna 365 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2" o:spid="_x0000_i1219" type="#_x0000_t75" style="width:84.75pt;height:42pt;visibility:visible">
                  <v:imagedata r:id="rId19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500</w:t>
            </w:r>
          </w:p>
        </w:tc>
      </w:tr>
      <w:tr w:rsidR="00CD3532" w:rsidRPr="00CD405D" w:rsidTr="001769B4">
        <w:trPr>
          <w:trHeight w:val="72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3443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Сальники коленвала для бензопилы 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>STIHL</w:t>
            </w:r>
            <w:r w:rsidRPr="00E56893">
              <w:rPr>
                <w:rFonts w:ascii="Times New Roman" w:eastAsia="SimSun" w:hAnsi="Times New Roman"/>
                <w:b/>
              </w:rPr>
              <w:t xml:space="preserve"> 180 -250   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3" o:spid="_x0000_i1220" type="#_x0000_t75" style="width:75.75pt;height:37.5pt;visibility:visible">
                  <v:imagedata r:id="rId19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68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3444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Амортизатор Хускварна 345-350</w:t>
            </w:r>
            <w:r w:rsidRPr="00E56893">
              <w:rPr>
                <w:rFonts w:ascii="Times New Roman" w:hAnsi="Times New Roman"/>
                <w:b/>
                <w:color w:val="FF0000"/>
                <w:lang w:eastAsia="ru-RU"/>
              </w:rPr>
              <w:t xml:space="preserve">                          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4" o:spid="_x0000_i1221" type="#_x0000_t75" style="width:84pt;height:35.25pt;visibility:visible">
                  <v:imagedata r:id="rId19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  <w:tr w:rsidR="00CD3532" w:rsidRPr="00CD405D" w:rsidTr="001769B4">
        <w:trPr>
          <w:trHeight w:val="75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3445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Амортизатор Хускварна 345-350                            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5" o:spid="_x0000_i1222" type="#_x0000_t75" style="width:87.75pt;height:34.5pt;visibility:visible">
                  <v:imagedata r:id="rId19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  <w:tr w:rsidR="00CD3532" w:rsidRPr="00CD405D" w:rsidTr="001769B4">
        <w:trPr>
          <w:trHeight w:val="69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3446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Амортизатор Хускварна 365-372   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6" o:spid="_x0000_i1223" type="#_x0000_t75" style="width:86.25pt;height:36pt;visibility:visible">
                  <v:imagedata r:id="rId19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75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3447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Амортизатор </w:t>
            </w:r>
            <w:r w:rsidRPr="00E56893">
              <w:rPr>
                <w:rFonts w:ascii="Times New Roman" w:hAnsi="Times New Roman"/>
                <w:b/>
                <w:lang w:val="en-US"/>
              </w:rPr>
              <w:t xml:space="preserve"> Partner 350</w:t>
            </w:r>
            <w:r w:rsidRPr="00E56893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24" type="#_x0000_t75" style="width:86.25pt;height:36.75pt;visibility:visible">
                  <v:imagedata r:id="rId19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49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3448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Амортизатор</w:t>
            </w:r>
            <w:r w:rsidRPr="00E56893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  <w:lang w:val="en-US"/>
              </w:rPr>
              <w:t xml:space="preserve"> Partner 340S-350S-360S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25" type="#_x0000_t75" style="width:90pt;height:29.25pt;visibility:visible">
                  <v:imagedata r:id="rId19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58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3449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>Адаптер карбюратора хускварна 445 450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26" type="#_x0000_t75" style="width:86.25pt;height:36pt;visibility:visible">
                  <v:imagedata r:id="rId19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500</w:t>
            </w:r>
          </w:p>
        </w:tc>
      </w:tr>
      <w:tr w:rsidR="00CD3532" w:rsidRPr="00CD405D" w:rsidTr="001769B4">
        <w:trPr>
          <w:trHeight w:val="57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3450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Адаптер карбюратора  </w:t>
            </w:r>
            <w:r w:rsidRPr="00E56893">
              <w:rPr>
                <w:rFonts w:ascii="Times New Roman" w:hAnsi="Times New Roman"/>
                <w:b/>
                <w:lang w:val="en-US"/>
              </w:rPr>
              <w:t>Partner</w:t>
            </w:r>
            <w:r w:rsidRPr="00E56893">
              <w:rPr>
                <w:rFonts w:ascii="Times New Roman" w:hAnsi="Times New Roman"/>
                <w:b/>
              </w:rPr>
              <w:t xml:space="preserve"> 350     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27" type="#_x0000_t75" style="width:84.75pt;height:32.25pt;visibility:visible">
                  <v:imagedata r:id="rId19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  <w:tr w:rsidR="00CD3532" w:rsidRPr="00CD405D" w:rsidTr="001769B4">
        <w:trPr>
          <w:trHeight w:val="63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3451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Адаптер карбюратора </w:t>
            </w:r>
            <w:r w:rsidRPr="00E56893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 xml:space="preserve"> STIHL</w:t>
            </w:r>
            <w:r w:rsidRPr="00E56893">
              <w:rPr>
                <w:rFonts w:ascii="Times New Roman" w:eastAsia="SimSun" w:hAnsi="Times New Roman"/>
                <w:b/>
              </w:rPr>
              <w:t xml:space="preserve"> 181-211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28" type="#_x0000_t75" style="width:85.5pt;height:36pt;visibility:visible">
                  <v:imagedata r:id="rId19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64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3452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Кнопка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29" type="#_x0000_t75" style="width:83.25pt;height:33pt;visibility:visible">
                  <v:imagedata r:id="rId20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</w:t>
            </w:r>
          </w:p>
        </w:tc>
      </w:tr>
      <w:tr w:rsidR="00CD3532" w:rsidRPr="00CD405D" w:rsidTr="001769B4">
        <w:trPr>
          <w:trHeight w:val="59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3453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Кнопка хускварна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 xml:space="preserve">137,61,268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30" type="#_x0000_t75" style="width:81.75pt;height:36pt;visibility:visible">
                  <v:imagedata r:id="rId20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65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3454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Выключатель для Stihl MS180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31" type="#_x0000_t75" style="width:85.5pt;height:36pt;visibility:visible">
                  <v:imagedata r:id="rId20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43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3455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Выключатель для Stihl MS250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32" type="#_x0000_t75" style="width:95.25pt;height:30pt;visibility:visible">
                  <v:imagedata r:id="rId20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75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3456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Декомпрессор хускварна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33" type="#_x0000_t75" style="width:85.5pt;height:40.5pt;visibility:visible">
                  <v:imagedata r:id="rId20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3457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Декомпрессор Штиль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34" type="#_x0000_t75" style="width:84.75pt;height:31.5pt;visibility:visible">
                  <v:imagedata r:id="rId20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3458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Амортизатор Хускварна 240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35" type="#_x0000_t75" style="width:69pt;height:35.25pt;visibility:visible">
                  <v:imagedata r:id="rId20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3459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Фильтр воздушный </w:t>
            </w:r>
            <w:r w:rsidRPr="00E56893">
              <w:rPr>
                <w:rFonts w:ascii="Times New Roman" w:eastAsia="SimSun" w:hAnsi="Times New Roman"/>
                <w:b/>
              </w:rPr>
              <w:t xml:space="preserve"> 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>STIHL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 FS38 45 55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36" type="#_x0000_t75" style="width:66.75pt;height:42pt;visibility:visible">
                  <v:imagedata r:id="rId20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3460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Сальник коленвала </w:t>
            </w:r>
            <w:r w:rsidRPr="00E56893">
              <w:rPr>
                <w:rFonts w:ascii="Times New Roman" w:hAnsi="Times New Roman"/>
                <w:b/>
              </w:rPr>
              <w:t xml:space="preserve"> для бензокос с объемом двигателя 43-62cc(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TL43, TL52)     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37" type="#_x0000_t75" style="width:81.75pt;height:39pt;visibility:visible">
                  <v:imagedata r:id="rId20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</w:t>
            </w: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3461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Фильтр воздушный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lang w:val="en-US"/>
              </w:rPr>
              <w:t>Husqvarna</w:t>
            </w:r>
            <w:r w:rsidRPr="00E56893">
              <w:rPr>
                <w:rFonts w:ascii="Times New Roman" w:hAnsi="Times New Roman"/>
                <w:b/>
              </w:rPr>
              <w:t xml:space="preserve">  128 R       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38" type="#_x0000_t75" style="width:75pt;height:42pt;visibility:visible">
                  <v:imagedata r:id="rId20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3462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Воздушный фильтр в сборе для бензокос объёмом 26см³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39" type="#_x0000_t75" style="width:58.5pt;height:36.75pt;visibility:visible">
                  <v:imagedata r:id="rId21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250</w:t>
            </w: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3463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Воздушный фильтр в сборе для бензокос объёмом 33см³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40" type="#_x0000_t75" style="width:58.5pt;height:42.75pt;visibility:visible">
                  <v:imagedata r:id="rId21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250</w:t>
            </w: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3464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Воздушный фильтр в сборе для бензокос объёмом 52см³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41" type="#_x0000_t75" style="width:59.25pt;height:42pt;visibility:visible">
                  <v:imagedata r:id="rId21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250</w:t>
            </w: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3465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Праймер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Рисунок 20" o:spid="_x0000_i1242" type="#_x0000_t75" style="width:63.75pt;height:42pt;visibility:visible">
                  <v:imagedata r:id="rId21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  <w:tr w:rsidR="00CD3532" w:rsidRPr="00CD405D" w:rsidTr="001769B4">
        <w:trPr>
          <w:trHeight w:val="83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3466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Праймер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43" type="#_x0000_t75" style="width:42pt;height:42pt;visibility:visible">
                  <v:imagedata r:id="rId21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3467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Набор прокладок  </w:t>
            </w:r>
            <w:r w:rsidRPr="00E56893">
              <w:rPr>
                <w:rFonts w:ascii="Times New Roman" w:hAnsi="Times New Roman"/>
                <w:b/>
                <w:lang w:val="en-US"/>
              </w:rPr>
              <w:t>Husqvarna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125,128  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44" type="#_x0000_t75" style="width:66pt;height:48pt;visibility:visible">
                  <v:imagedata r:id="rId21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3468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Набор прокладок STIHL FS 38/45/55         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45" type="#_x0000_t75" style="width:63.75pt;height:39pt;visibility:visible">
                  <v:imagedata r:id="rId21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3469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Импульсный шланг Хускварна 137,142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46" type="#_x0000_t75" style="width:59.25pt;height:34.5pt;visibility:visible">
                  <v:imagedata r:id="rId21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3470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Адаптер карбюратора </w:t>
            </w:r>
            <w:r w:rsidRPr="00E56893">
              <w:rPr>
                <w:rFonts w:ascii="Times New Roman" w:hAnsi="Times New Roman"/>
                <w:b/>
                <w:lang w:val="en-US"/>
              </w:rPr>
              <w:t xml:space="preserve"> Husqvarna</w:t>
            </w:r>
            <w:r w:rsidRPr="00E56893">
              <w:rPr>
                <w:rFonts w:ascii="Times New Roman" w:hAnsi="Times New Roman"/>
                <w:b/>
              </w:rPr>
              <w:t xml:space="preserve">  128 R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47" type="#_x0000_t75" style="width:47.25pt;height:42pt;visibility:visible">
                  <v:imagedata r:id="rId21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3471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Адаптер карбюратора 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 xml:space="preserve"> STIHL</w:t>
            </w:r>
            <w:r w:rsidRPr="00E56893">
              <w:rPr>
                <w:rFonts w:ascii="Times New Roman" w:hAnsi="Times New Roman"/>
                <w:b/>
              </w:rPr>
              <w:t xml:space="preserve">  </w:t>
            </w:r>
            <w:r w:rsidRPr="00E56893">
              <w:rPr>
                <w:rFonts w:ascii="Times New Roman" w:hAnsi="Times New Roman"/>
                <w:b/>
                <w:lang w:val="en-US"/>
              </w:rPr>
              <w:t>FS38/45/55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48" type="#_x0000_t75" style="width:61.5pt;height:36.75pt;visibility:visible">
                  <v:imagedata r:id="rId21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3472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>Коллектор триммера TL33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49" type="#_x0000_t75" style="width:63.75pt;height:42pt;visibility:visible">
                  <v:imagedata r:id="rId22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  <w:lang w:val="en-US"/>
              </w:rPr>
            </w:pPr>
            <w:r w:rsidRPr="00CD405D">
              <w:rPr>
                <w:rFonts w:eastAsia="SimSun" w:cs="Arial"/>
                <w:lang w:val="en-US"/>
              </w:rPr>
              <w:t>3473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val="en-US" w:eastAsia="ru-RU"/>
              </w:rPr>
            </w:pPr>
            <w:r w:rsidRPr="00E56893">
              <w:rPr>
                <w:rFonts w:ascii="Times New Roman" w:hAnsi="Times New Roman"/>
                <w:b/>
                <w:lang w:eastAsia="ru-RU"/>
              </w:rPr>
              <w:t xml:space="preserve">Коллектор триммера </w:t>
            </w:r>
            <w:r w:rsidRPr="00E56893">
              <w:rPr>
                <w:rFonts w:ascii="Times New Roman" w:hAnsi="Times New Roman"/>
                <w:b/>
                <w:lang w:val="en-US" w:eastAsia="ru-RU"/>
              </w:rPr>
              <w:t>TU26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50" type="#_x0000_t75" style="width:57pt;height:36.75pt;visibility:visible">
                  <v:imagedata r:id="rId22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  <w:lang w:val="en-US"/>
              </w:rPr>
            </w:pPr>
            <w:r w:rsidRPr="00CD405D">
              <w:rPr>
                <w:rFonts w:eastAsia="SimSun" w:cs="Arial"/>
                <w:lang w:val="en-US"/>
              </w:rPr>
              <w:t>3474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lang w:val="en-US"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Адаптер карбюратора 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 xml:space="preserve"> </w:t>
            </w:r>
            <w:r w:rsidRPr="00E56893">
              <w:rPr>
                <w:rFonts w:ascii="Times New Roman" w:eastAsia="SimSun" w:hAnsi="Times New Roman"/>
                <w:b/>
              </w:rPr>
              <w:t>Oleo-Mac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 xml:space="preserve"> -446/453/746/753/ 755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51" type="#_x0000_t75" style="width:57pt;height:38.25pt;visibility:visible">
                  <v:imagedata r:id="rId22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3475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 xml:space="preserve">Трос газа   </w:t>
            </w:r>
            <w:r w:rsidRPr="00E56893">
              <w:rPr>
                <w:rFonts w:ascii="Times New Roman" w:hAnsi="Times New Roman"/>
                <w:b/>
                <w:lang w:val="en-US"/>
              </w:rPr>
              <w:t>Partner</w:t>
            </w:r>
            <w:r w:rsidRPr="00E56893">
              <w:rPr>
                <w:rFonts w:ascii="Times New Roman" w:hAnsi="Times New Roman"/>
                <w:b/>
              </w:rPr>
              <w:t xml:space="preserve"> 350      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52" type="#_x0000_t75" alt="p340 350 360s throttle rod" style="width:61.5pt;height:33.75pt;visibility:visible">
                  <v:imagedata r:id="rId223" o:title="" croptop="19635f" cropbottom="16037f" cropleft="5095f" cropright="5530f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250</w:t>
            </w:r>
          </w:p>
        </w:tc>
      </w:tr>
      <w:tr w:rsidR="00CD3532" w:rsidRPr="00CD405D" w:rsidTr="001769B4">
        <w:trPr>
          <w:trHeight w:val="5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3476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Комплект шайб редуктора для бензокос (триммеров) 26,33,43,52сс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756F30">
              <w:rPr>
                <w:b/>
                <w:noProof/>
                <w:lang w:eastAsia="ru-RU"/>
              </w:rPr>
              <w:pict>
                <v:shape id="_x0000_i1253" type="#_x0000_t75" style="width:93.75pt;height:42.75pt;visibility:visible">
                  <v:imagedata r:id="rId22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395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РЕДУКТОР ДЛЯ ТРИММЕРА,ШТАНГИ,ВАЛЫ,РАЗНОЕ</w:t>
            </w:r>
          </w:p>
        </w:tc>
      </w:tr>
      <w:tr w:rsidR="00CD3532" w:rsidRPr="00CD405D" w:rsidTr="001769B4">
        <w:trPr>
          <w:trHeight w:val="72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3500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79FA">
              <w:rPr>
                <w:rFonts w:ascii="Times New Roman" w:hAnsi="Times New Roman"/>
                <w:b/>
              </w:rPr>
              <w:t>Редуктор нижний на электротриммер квадрат 25,4 мм</w:t>
            </w:r>
          </w:p>
        </w:tc>
        <w:tc>
          <w:tcPr>
            <w:tcW w:w="1760" w:type="dxa"/>
            <w:vAlign w:val="center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54" type="#_x0000_t75" style="width:75.75pt;height:38.25pt;visibility:visible">
                  <v:imagedata r:id="rId22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1000</w:t>
            </w:r>
          </w:p>
        </w:tc>
      </w:tr>
      <w:tr w:rsidR="00CD3532" w:rsidRPr="00CD405D" w:rsidTr="001769B4">
        <w:trPr>
          <w:trHeight w:val="72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3501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hAnsi="Times New Roman"/>
                <w:b/>
              </w:rPr>
              <w:t xml:space="preserve">Редуктор для триммера (квадрат </w:t>
            </w:r>
            <w:r w:rsidRPr="007A79FA">
              <w:rPr>
                <w:rFonts w:ascii="Times New Roman" w:hAnsi="Times New Roman"/>
              </w:rPr>
              <w:t xml:space="preserve"> </w:t>
            </w:r>
            <w:r w:rsidRPr="007A79FA">
              <w:rPr>
                <w:rFonts w:ascii="Times New Roman" w:hAnsi="Times New Roman"/>
                <w:b/>
              </w:rPr>
              <w:t>26 мм)</w:t>
            </w:r>
            <w:r w:rsidRPr="007A79FA">
              <w:rPr>
                <w:rFonts w:ascii="Times New Roman" w:hAnsi="Times New Roman"/>
              </w:rPr>
              <w:t xml:space="preserve"> </w:t>
            </w:r>
            <w:r w:rsidRPr="007A79FA">
              <w:rPr>
                <w:rFonts w:ascii="Times New Roman" w:hAnsi="Times New Roman"/>
                <w:b/>
              </w:rPr>
              <w:t>М10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55" type="#_x0000_t75" style="width:49.5pt;height:41.25pt;visibility:visible">
                  <v:imagedata r:id="rId22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1000</w:t>
            </w:r>
          </w:p>
        </w:tc>
      </w:tr>
      <w:tr w:rsidR="00CD3532" w:rsidRPr="00CD405D" w:rsidTr="001769B4">
        <w:trPr>
          <w:trHeight w:val="72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3502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hAnsi="Times New Roman"/>
                <w:b/>
              </w:rPr>
              <w:t>Редуктор для триммера (7 шлицов 26 мм) М10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56" type="#_x0000_t75" style="width:49.5pt;height:41.25pt;visibility:visible">
                  <v:imagedata r:id="rId22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1000</w:t>
            </w:r>
          </w:p>
        </w:tc>
      </w:tr>
      <w:tr w:rsidR="00CD3532" w:rsidRPr="00CD405D" w:rsidTr="001769B4">
        <w:trPr>
          <w:trHeight w:val="70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3503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hAnsi="Times New Roman"/>
                <w:b/>
              </w:rPr>
              <w:t>Редуктор для триммера (9 шлицов 26 мм) М10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57" type="#_x0000_t75" style="width:49.5pt;height:41.25pt;visibility:visible">
                  <v:imagedata r:id="rId22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1000</w:t>
            </w:r>
          </w:p>
        </w:tc>
      </w:tr>
      <w:tr w:rsidR="00CD3532" w:rsidRPr="00CD405D" w:rsidTr="001769B4">
        <w:trPr>
          <w:trHeight w:val="78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3504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79FA">
              <w:rPr>
                <w:rFonts w:ascii="Times New Roman" w:hAnsi="Times New Roman"/>
                <w:b/>
              </w:rPr>
              <w:t>Переходник  (7 шлицов 26 мм)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58" type="#_x0000_t75" style="width:84.75pt;height:42.75pt;visibility:visible">
                  <v:imagedata r:id="rId22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750</w:t>
            </w:r>
          </w:p>
        </w:tc>
      </w:tr>
      <w:tr w:rsidR="00CD3532" w:rsidRPr="00CD405D" w:rsidTr="001769B4">
        <w:trPr>
          <w:trHeight w:val="81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3505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79FA">
              <w:rPr>
                <w:rFonts w:ascii="Times New Roman" w:hAnsi="Times New Roman"/>
                <w:b/>
              </w:rPr>
              <w:t>Переходник (7 шлицов 26 мм)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59" type="#_x0000_t75" style="width:84pt;height:39pt;visibility:visible">
                  <v:imagedata r:id="rId22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750</w:t>
            </w:r>
          </w:p>
        </w:tc>
      </w:tr>
      <w:tr w:rsidR="00CD3532" w:rsidRPr="00CD405D" w:rsidTr="001769B4">
        <w:trPr>
          <w:trHeight w:val="81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3506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79FA">
              <w:rPr>
                <w:rFonts w:ascii="Times New Roman" w:hAnsi="Times New Roman"/>
                <w:b/>
              </w:rPr>
              <w:t>Переходник  (9 шлицов 26 мм)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60" type="#_x0000_t75" style="width:84.75pt;height:42.75pt;visibility:visible">
                  <v:imagedata r:id="rId22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750</w:t>
            </w:r>
          </w:p>
        </w:tc>
      </w:tr>
      <w:tr w:rsidR="00CD3532" w:rsidRPr="00CD405D" w:rsidTr="001769B4">
        <w:trPr>
          <w:trHeight w:val="81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3507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79FA">
              <w:rPr>
                <w:rFonts w:ascii="Times New Roman" w:hAnsi="Times New Roman"/>
                <w:b/>
              </w:rPr>
              <w:t>Переходник  (9 шлицов 26 мм)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61" type="#_x0000_t75" style="width:84pt;height:39pt;visibility:visible">
                  <v:imagedata r:id="rId22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750</w:t>
            </w:r>
          </w:p>
        </w:tc>
      </w:tr>
      <w:tr w:rsidR="00CD3532" w:rsidRPr="00CD405D" w:rsidTr="001769B4">
        <w:trPr>
          <w:trHeight w:val="78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3601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>Храповик для триммера (одна собачка)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62" type="#_x0000_t75" style="width:84.75pt;height:42pt;visibility:visible">
                  <v:imagedata r:id="rId22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81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3602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>Храповик для триммера (две собачки)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63" type="#_x0000_t75" style="width:68.25pt;height:41.25pt;visibility:visible">
                  <v:imagedata r:id="rId23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77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3603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 xml:space="preserve">Храповик для триммера </w:t>
            </w:r>
            <w:r w:rsidRPr="007A79FA">
              <w:rPr>
                <w:rFonts w:ascii="Times New Roman" w:hAnsi="Times New Roman"/>
              </w:rPr>
              <w:t xml:space="preserve"> </w:t>
            </w:r>
            <w:r w:rsidRPr="007A79FA">
              <w:rPr>
                <w:rFonts w:ascii="Times New Roman" w:eastAsia="SimSun" w:hAnsi="Times New Roman"/>
                <w:b/>
              </w:rPr>
              <w:t>34 легкий стартер  (две собачки)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64" type="#_x0000_t75" style="width:83.25pt;height:42pt;visibility:visible">
                  <v:imagedata r:id="rId23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77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3604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>Храповик для триммера 34 (одна собачка)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65" type="#_x0000_t75" style="width:84.75pt;height:42pt;visibility:visible">
                  <v:imagedata r:id="rId23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76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3607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 xml:space="preserve">Храповик для триммера </w:t>
            </w:r>
            <w:r w:rsidRPr="007A79FA">
              <w:rPr>
                <w:rFonts w:ascii="Times New Roman" w:hAnsi="Times New Roman"/>
              </w:rPr>
              <w:t xml:space="preserve">  </w:t>
            </w:r>
            <w:r w:rsidRPr="007A79FA">
              <w:rPr>
                <w:rFonts w:ascii="Times New Roman" w:eastAsia="SimSun" w:hAnsi="Times New Roman"/>
                <w:b/>
              </w:rPr>
              <w:t xml:space="preserve">Tu26/328     (одна собачка)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66" type="#_x0000_t75" style="width:84.75pt;height:41.25pt;visibility:visible">
                  <v:imagedata r:id="rId23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81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3701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 xml:space="preserve">Защитный кожух для триммера  в сборе </w:t>
            </w:r>
            <w:r w:rsidRPr="007A79FA">
              <w:rPr>
                <w:rFonts w:ascii="Times New Roman" w:hAnsi="Times New Roman"/>
                <w:b/>
                <w:noProof/>
                <w:lang w:eastAsia="ru-RU"/>
              </w:rPr>
              <w:t>(универсальный)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67" type="#_x0000_t75" style="width:84pt;height:42pt;visibility:visible">
                  <v:imagedata r:id="rId23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500</w:t>
            </w:r>
          </w:p>
        </w:tc>
      </w:tr>
      <w:tr w:rsidR="00CD3532" w:rsidRPr="00CD405D" w:rsidTr="001769B4">
        <w:trPr>
          <w:trHeight w:val="70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3701(а)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>Резец  защитного кожуха для триммера</w:t>
            </w:r>
          </w:p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68" type="#_x0000_t75" style="width:83.25pt;height:36pt;visibility:visible">
                  <v:imagedata r:id="rId23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</w:t>
            </w:r>
          </w:p>
        </w:tc>
      </w:tr>
      <w:tr w:rsidR="00CD3532" w:rsidRPr="00CD405D" w:rsidTr="001769B4">
        <w:trPr>
          <w:trHeight w:val="71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3702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>Крепление ручки триммера</w:t>
            </w:r>
            <w:r w:rsidRPr="007A79FA">
              <w:rPr>
                <w:rFonts w:ascii="Times New Roman" w:hAnsi="Times New Roman"/>
                <w:b/>
                <w:color w:val="FF0000"/>
                <w:lang w:eastAsia="ru-RU"/>
              </w:rPr>
              <w:t xml:space="preserve">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69" type="#_x0000_t75" style="width:46.5pt;height:41.25pt;visibility:visible">
                  <v:imagedata r:id="rId23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250</w:t>
            </w:r>
          </w:p>
        </w:tc>
      </w:tr>
      <w:tr w:rsidR="00CD3532" w:rsidRPr="00CD405D" w:rsidTr="001769B4">
        <w:trPr>
          <w:trHeight w:val="81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3703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 xml:space="preserve">Вал для бензокосы D7-квадрат, 153см </w:t>
            </w:r>
            <w:r w:rsidRPr="007A79FA">
              <w:rPr>
                <w:rFonts w:ascii="Times New Roman" w:hAnsi="Times New Roman"/>
                <w:b/>
                <w:color w:val="FF0000"/>
                <w:lang w:eastAsia="ru-RU"/>
              </w:rPr>
              <w:t xml:space="preserve">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70" type="#_x0000_t75" style="width:66pt;height:42pt;visibility:visible">
                  <v:imagedata r:id="rId23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70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3704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>Вал для бензокосы D7-</w:t>
            </w:r>
            <w:r w:rsidRPr="007A79FA">
              <w:rPr>
                <w:rFonts w:ascii="Times New Roman" w:hAnsi="Times New Roman"/>
                <w:b/>
              </w:rPr>
              <w:t xml:space="preserve">7 шлицов, 153 см     </w:t>
            </w:r>
            <w:r w:rsidRPr="007A79FA">
              <w:rPr>
                <w:rFonts w:ascii="Times New Roman" w:hAnsi="Times New Roman"/>
                <w:b/>
                <w:color w:val="FF0000"/>
                <w:lang w:eastAsia="ru-RU"/>
              </w:rPr>
              <w:t xml:space="preserve">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71" type="#_x0000_t75" style="width:66pt;height:42pt;visibility:visible">
                  <v:imagedata r:id="rId23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76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3705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lang w:eastAsia="ru-RU"/>
              </w:rPr>
            </w:pPr>
            <w:r w:rsidRPr="007A79FA">
              <w:rPr>
                <w:rFonts w:ascii="Times New Roman" w:eastAsia="SimSun" w:hAnsi="Times New Roman"/>
                <w:b/>
              </w:rPr>
              <w:t>Вал для бензокосы D7-</w:t>
            </w:r>
            <w:r w:rsidRPr="007A79FA">
              <w:rPr>
                <w:rFonts w:ascii="Times New Roman" w:hAnsi="Times New Roman"/>
                <w:b/>
              </w:rPr>
              <w:t>9 шлицов, 153см</w:t>
            </w:r>
            <w:r w:rsidRPr="007A79FA">
              <w:rPr>
                <w:rFonts w:ascii="Times New Roman" w:hAnsi="Times New Roman"/>
                <w:b/>
                <w:color w:val="FF0000"/>
                <w:lang w:eastAsia="ru-RU"/>
              </w:rPr>
              <w:t xml:space="preserve">   </w:t>
            </w:r>
          </w:p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hAnsi="Times New Roman"/>
                <w:b/>
                <w:color w:val="FF0000"/>
                <w:lang w:eastAsia="ru-RU"/>
              </w:rPr>
              <w:t xml:space="preserve">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72" type="#_x0000_t75" style="width:66pt;height:42pt;visibility:visible">
                  <v:imagedata r:id="rId23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69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3706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 xml:space="preserve">Втулка штанги для бензокосы </w:t>
            </w:r>
            <w:r w:rsidRPr="007A79FA">
              <w:rPr>
                <w:rFonts w:ascii="Times New Roman" w:hAnsi="Times New Roman"/>
              </w:rPr>
              <w:t xml:space="preserve"> </w:t>
            </w:r>
            <w:r w:rsidRPr="007A79FA">
              <w:rPr>
                <w:rFonts w:ascii="Times New Roman" w:eastAsia="SimSun" w:hAnsi="Times New Roman"/>
                <w:b/>
              </w:rPr>
              <w:t>D-7</w:t>
            </w:r>
            <w:r w:rsidRPr="007A79FA">
              <w:rPr>
                <w:rFonts w:ascii="Times New Roman" w:eastAsia="SimSun" w:hAnsi="Times New Roman"/>
                <w:b/>
                <w:lang w:val="en-US"/>
              </w:rPr>
              <w:t>mm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73" type="#_x0000_t75" style="width:87pt;height:42.75pt;visibility:visible">
                  <v:imagedata r:id="rId23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250</w:t>
            </w:r>
          </w:p>
        </w:tc>
      </w:tr>
      <w:tr w:rsidR="00CD3532" w:rsidRPr="00CD405D" w:rsidTr="001769B4">
        <w:trPr>
          <w:trHeight w:val="85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3707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hAnsi="Times New Roman"/>
                <w:b/>
              </w:rPr>
              <w:t xml:space="preserve">Переходник </w:t>
            </w:r>
            <w:r w:rsidRPr="007A79FA">
              <w:rPr>
                <w:rFonts w:ascii="Times New Roman" w:eastAsia="SimSun" w:hAnsi="Times New Roman"/>
                <w:b/>
              </w:rPr>
              <w:t xml:space="preserve"> для бензокосы </w:t>
            </w:r>
            <w:r w:rsidRPr="007A79F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74" type="#_x0000_t75" style="width:81pt;height:42pt;visibility:visible">
                  <v:imagedata r:id="rId23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87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3708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79FA">
              <w:rPr>
                <w:rFonts w:ascii="Times New Roman" w:hAnsi="Times New Roman"/>
                <w:b/>
              </w:rPr>
              <w:t xml:space="preserve">Привод </w:t>
            </w:r>
            <w:r w:rsidRPr="007A79FA">
              <w:rPr>
                <w:rFonts w:ascii="Times New Roman" w:eastAsia="SimSun" w:hAnsi="Times New Roman"/>
                <w:b/>
              </w:rPr>
              <w:t xml:space="preserve"> для бензокосы </w:t>
            </w:r>
            <w:r w:rsidRPr="007A79FA">
              <w:rPr>
                <w:rFonts w:ascii="Times New Roman" w:hAnsi="Times New Roman"/>
              </w:rPr>
              <w:t xml:space="preserve">  </w:t>
            </w:r>
            <w:r w:rsidRPr="007A79FA">
              <w:rPr>
                <w:rFonts w:ascii="Times New Roman" w:hAnsi="Times New Roman"/>
                <w:b/>
              </w:rPr>
              <w:t>(26 мм  квадрат)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75" type="#_x0000_t75" style="width:60pt;height:42pt;visibility:visible">
                  <v:imagedata r:id="rId24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800</w:t>
            </w:r>
          </w:p>
        </w:tc>
      </w:tr>
      <w:tr w:rsidR="00CD3532" w:rsidRPr="00CD405D" w:rsidTr="001769B4">
        <w:trPr>
          <w:trHeight w:val="83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3709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79FA">
              <w:rPr>
                <w:rFonts w:ascii="Times New Roman" w:hAnsi="Times New Roman"/>
                <w:b/>
              </w:rPr>
              <w:t xml:space="preserve">Привод </w:t>
            </w:r>
            <w:r w:rsidRPr="007A79FA">
              <w:rPr>
                <w:rFonts w:ascii="Times New Roman" w:eastAsia="SimSun" w:hAnsi="Times New Roman"/>
                <w:b/>
              </w:rPr>
              <w:t xml:space="preserve"> для бензокосы </w:t>
            </w:r>
            <w:r w:rsidRPr="007A79FA">
              <w:rPr>
                <w:rFonts w:ascii="Times New Roman" w:hAnsi="Times New Roman"/>
              </w:rPr>
              <w:t xml:space="preserve">  </w:t>
            </w:r>
            <w:r w:rsidRPr="007A79FA">
              <w:rPr>
                <w:rFonts w:ascii="Times New Roman" w:hAnsi="Times New Roman"/>
                <w:b/>
              </w:rPr>
              <w:t xml:space="preserve"> (7 шлицов 26 мм)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76" type="#_x0000_t75" style="width:60pt;height:42pt;visibility:visible">
                  <v:imagedata r:id="rId24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800</w:t>
            </w:r>
          </w:p>
        </w:tc>
      </w:tr>
      <w:tr w:rsidR="00CD3532" w:rsidRPr="00CD405D" w:rsidTr="001769B4">
        <w:trPr>
          <w:trHeight w:val="83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3710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79FA">
              <w:rPr>
                <w:rFonts w:ascii="Times New Roman" w:hAnsi="Times New Roman"/>
                <w:b/>
              </w:rPr>
              <w:t xml:space="preserve">Привод </w:t>
            </w:r>
            <w:r w:rsidRPr="007A79FA">
              <w:rPr>
                <w:rFonts w:ascii="Times New Roman" w:eastAsia="SimSun" w:hAnsi="Times New Roman"/>
                <w:b/>
              </w:rPr>
              <w:t xml:space="preserve"> для бензокосы </w:t>
            </w:r>
            <w:r w:rsidRPr="007A79FA">
              <w:rPr>
                <w:rFonts w:ascii="Times New Roman" w:hAnsi="Times New Roman"/>
              </w:rPr>
              <w:t xml:space="preserve">  </w:t>
            </w:r>
            <w:r w:rsidRPr="007A79FA">
              <w:rPr>
                <w:rFonts w:ascii="Times New Roman" w:hAnsi="Times New Roman"/>
                <w:b/>
              </w:rPr>
              <w:t>(9 шлицов 26 мм)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77" type="#_x0000_t75" style="width:60pt;height:42pt;visibility:visible">
                  <v:imagedata r:id="rId24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800</w:t>
            </w:r>
          </w:p>
        </w:tc>
      </w:tr>
      <w:tr w:rsidR="00CD3532" w:rsidRPr="00CD405D" w:rsidTr="001769B4">
        <w:trPr>
          <w:trHeight w:val="76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3711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>Штанга для бензокосы D7-квадрат, 150см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78" type="#_x0000_t75" style="width:65.25pt;height:41.25pt;visibility:visible">
                  <v:imagedata r:id="rId24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900</w:t>
            </w:r>
          </w:p>
        </w:tc>
      </w:tr>
      <w:tr w:rsidR="00CD3532" w:rsidRPr="00CD405D" w:rsidTr="001769B4">
        <w:trPr>
          <w:trHeight w:val="83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3712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>Штанга для бензокосы  D7-</w:t>
            </w:r>
            <w:r w:rsidRPr="007A79FA">
              <w:rPr>
                <w:rFonts w:ascii="Times New Roman" w:hAnsi="Times New Roman"/>
                <w:b/>
              </w:rPr>
              <w:t>7 шлицов, 150см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79" type="#_x0000_t75" style="width:65.25pt;height:41.25pt;visibility:visible">
                  <v:imagedata r:id="rId24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7A79FA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900</w:t>
            </w:r>
          </w:p>
        </w:tc>
      </w:tr>
      <w:tr w:rsidR="00CD3532" w:rsidRPr="00CD405D" w:rsidTr="001769B4">
        <w:trPr>
          <w:trHeight w:val="90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3713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>Штанга для бензокосы   D7-</w:t>
            </w:r>
            <w:r w:rsidRPr="007A79FA">
              <w:rPr>
                <w:rFonts w:ascii="Times New Roman" w:hAnsi="Times New Roman"/>
                <w:b/>
              </w:rPr>
              <w:t>9 шлицов, 150см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80" type="#_x0000_t75" style="width:65.25pt;height:41.25pt;visibility:visible">
                  <v:imagedata r:id="rId24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900</w:t>
            </w:r>
          </w:p>
        </w:tc>
      </w:tr>
      <w:tr w:rsidR="00CD3532" w:rsidRPr="00CD405D" w:rsidTr="001769B4">
        <w:trPr>
          <w:trHeight w:val="81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3714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>Ручка триммера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81" type="#_x0000_t75" style="width:81.75pt;height:39pt;visibility:visible">
                  <v:imagedata r:id="rId24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500</w:t>
            </w:r>
          </w:p>
        </w:tc>
      </w:tr>
      <w:tr w:rsidR="00CD3532" w:rsidRPr="00CD405D" w:rsidTr="001769B4">
        <w:trPr>
          <w:trHeight w:val="85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3715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 xml:space="preserve">Ручка газа с тросом для газонокосилки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82" type="#_x0000_t75" style="width:75pt;height:42pt;visibility:visible">
                  <v:imagedata r:id="rId24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500</w:t>
            </w:r>
          </w:p>
        </w:tc>
      </w:tr>
      <w:tr w:rsidR="00CD3532" w:rsidRPr="00CD405D" w:rsidTr="001769B4">
        <w:trPr>
          <w:trHeight w:val="83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  <w:lang w:val="en-US"/>
              </w:rPr>
            </w:pPr>
            <w:r w:rsidRPr="00CD405D">
              <w:rPr>
                <w:rFonts w:eastAsia="SimSun" w:cs="Arial"/>
                <w:lang w:val="en-US"/>
              </w:rPr>
              <w:t>3716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7A79FA">
              <w:rPr>
                <w:rFonts w:ascii="Times New Roman" w:hAnsi="Times New Roman"/>
                <w:b/>
                <w:bCs/>
                <w:kern w:val="36"/>
                <w:lang w:eastAsia="ru-RU"/>
              </w:rPr>
              <w:t>Ремень бензокосы</w:t>
            </w:r>
          </w:p>
          <w:p w:rsidR="00CD3532" w:rsidRPr="007A79FA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83" type="#_x0000_t75" style="width:72.75pt;height:41.25pt;visibility:visible">
                  <v:imagedata r:id="rId24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500</w:t>
            </w:r>
          </w:p>
        </w:tc>
      </w:tr>
      <w:tr w:rsidR="00CD3532" w:rsidRPr="00CD405D" w:rsidTr="001769B4">
        <w:trPr>
          <w:trHeight w:val="71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3717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lang w:eastAsia="ru-RU"/>
              </w:rPr>
            </w:pPr>
            <w:r w:rsidRPr="007A79FA">
              <w:rPr>
                <w:rFonts w:ascii="Times New Roman" w:hAnsi="Times New Roman"/>
                <w:b/>
                <w:lang w:eastAsia="ru-RU"/>
              </w:rPr>
              <w:t xml:space="preserve">Гибкий вал бензокосы  152 </w:t>
            </w:r>
            <w:r w:rsidRPr="007A79FA">
              <w:rPr>
                <w:rFonts w:ascii="Times New Roman" w:hAnsi="Times New Roman"/>
                <w:b/>
                <w:lang w:val="en-US" w:eastAsia="ru-RU"/>
              </w:rPr>
              <w:t>cm</w:t>
            </w:r>
            <w:r w:rsidRPr="007A79FA">
              <w:rPr>
                <w:rFonts w:ascii="Times New Roman" w:hAnsi="Times New Roman"/>
                <w:b/>
                <w:lang w:eastAsia="ru-RU"/>
              </w:rPr>
              <w:t xml:space="preserve"> квадрат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84" type="#_x0000_t75" style="width:57.75pt;height:33.75pt;visibility:visible">
                  <v:imagedata r:id="rId24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56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3718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7A79FA">
              <w:rPr>
                <w:rFonts w:ascii="Times New Roman" w:hAnsi="Times New Roman"/>
                <w:b/>
                <w:lang w:eastAsia="ru-RU"/>
              </w:rPr>
              <w:t xml:space="preserve">Гибкий вал бензокосы  144 </w:t>
            </w:r>
            <w:r w:rsidRPr="007A79FA">
              <w:rPr>
                <w:rFonts w:ascii="Times New Roman" w:hAnsi="Times New Roman"/>
                <w:b/>
                <w:lang w:val="en-US" w:eastAsia="ru-RU"/>
              </w:rPr>
              <w:t>cm</w:t>
            </w:r>
            <w:r w:rsidRPr="007A79FA">
              <w:rPr>
                <w:rFonts w:ascii="Times New Roman" w:hAnsi="Times New Roman"/>
                <w:b/>
                <w:lang w:eastAsia="ru-RU"/>
              </w:rPr>
              <w:t xml:space="preserve"> квадрат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85" type="#_x0000_t75" style="width:57.75pt;height:33.75pt;visibility:visible">
                  <v:imagedata r:id="rId24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57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3719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7A79FA">
              <w:rPr>
                <w:rFonts w:ascii="Times New Roman" w:hAnsi="Times New Roman"/>
                <w:b/>
                <w:lang w:eastAsia="ru-RU"/>
              </w:rPr>
              <w:t xml:space="preserve">Гибкий вал бензокосы  142 </w:t>
            </w:r>
            <w:r w:rsidRPr="007A79FA">
              <w:rPr>
                <w:rFonts w:ascii="Times New Roman" w:hAnsi="Times New Roman"/>
                <w:b/>
                <w:lang w:val="en-US" w:eastAsia="ru-RU"/>
              </w:rPr>
              <w:t>cm</w:t>
            </w:r>
            <w:r w:rsidRPr="007A79FA">
              <w:rPr>
                <w:rFonts w:ascii="Times New Roman" w:hAnsi="Times New Roman"/>
                <w:b/>
                <w:lang w:eastAsia="ru-RU"/>
              </w:rPr>
              <w:t xml:space="preserve"> квадрат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86" type="#_x0000_t75" style="width:65.25pt;height:33.75pt;visibility:visible">
                  <v:imagedata r:id="rId24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60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3720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7A79FA">
              <w:rPr>
                <w:rFonts w:ascii="Times New Roman" w:hAnsi="Times New Roman"/>
                <w:b/>
                <w:lang w:eastAsia="ru-RU"/>
              </w:rPr>
              <w:t xml:space="preserve">Гибкий вал бензокосы  124 </w:t>
            </w:r>
            <w:r w:rsidRPr="007A79FA">
              <w:rPr>
                <w:rFonts w:ascii="Times New Roman" w:hAnsi="Times New Roman"/>
                <w:b/>
                <w:lang w:val="en-US" w:eastAsia="ru-RU"/>
              </w:rPr>
              <w:t>cm</w:t>
            </w:r>
            <w:r w:rsidRPr="007A79FA">
              <w:rPr>
                <w:rFonts w:ascii="Times New Roman" w:hAnsi="Times New Roman"/>
                <w:b/>
                <w:lang w:eastAsia="ru-RU"/>
              </w:rPr>
              <w:t xml:space="preserve"> квадрат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87" type="#_x0000_t75" style="width:65.25pt;height:33.75pt;visibility:visible">
                  <v:imagedata r:id="rId24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61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3721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7A79FA">
              <w:rPr>
                <w:rFonts w:ascii="Times New Roman" w:hAnsi="Times New Roman"/>
                <w:b/>
                <w:lang w:eastAsia="ru-RU"/>
              </w:rPr>
              <w:t xml:space="preserve">Гибкий вал бензокосы  79,5 </w:t>
            </w:r>
            <w:r w:rsidRPr="007A79FA">
              <w:rPr>
                <w:rFonts w:ascii="Times New Roman" w:hAnsi="Times New Roman"/>
                <w:b/>
                <w:lang w:val="en-US" w:eastAsia="ru-RU"/>
              </w:rPr>
              <w:t>cm</w:t>
            </w:r>
            <w:r w:rsidRPr="007A79FA">
              <w:rPr>
                <w:rFonts w:ascii="Times New Roman" w:hAnsi="Times New Roman"/>
                <w:b/>
                <w:lang w:eastAsia="ru-RU"/>
              </w:rPr>
              <w:t xml:space="preserve"> квадрат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88" type="#_x0000_t75" style="width:65.25pt;height:33.75pt;visibility:visible">
                  <v:imagedata r:id="rId24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60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3722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7A79FA">
              <w:rPr>
                <w:rFonts w:ascii="Times New Roman" w:hAnsi="Times New Roman"/>
                <w:b/>
                <w:lang w:eastAsia="ru-RU"/>
              </w:rPr>
              <w:t xml:space="preserve">Гибкий вал бензокосы  75 </w:t>
            </w:r>
            <w:r w:rsidRPr="007A79FA">
              <w:rPr>
                <w:rFonts w:ascii="Times New Roman" w:hAnsi="Times New Roman"/>
                <w:b/>
                <w:lang w:val="en-US" w:eastAsia="ru-RU"/>
              </w:rPr>
              <w:t>cm</w:t>
            </w:r>
            <w:r w:rsidRPr="007A79FA">
              <w:rPr>
                <w:rFonts w:ascii="Times New Roman" w:hAnsi="Times New Roman"/>
                <w:b/>
                <w:lang w:eastAsia="ru-RU"/>
              </w:rPr>
              <w:t xml:space="preserve"> квадрат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89" type="#_x0000_t75" style="width:65.25pt;height:33.75pt;visibility:visible">
                  <v:imagedata r:id="rId24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57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3723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7A79FA">
              <w:rPr>
                <w:rFonts w:ascii="Times New Roman" w:hAnsi="Times New Roman"/>
                <w:b/>
                <w:lang w:eastAsia="ru-RU"/>
              </w:rPr>
              <w:t xml:space="preserve">Гибкий вал бензокосы  74 </w:t>
            </w:r>
            <w:r w:rsidRPr="007A79FA">
              <w:rPr>
                <w:rFonts w:ascii="Times New Roman" w:hAnsi="Times New Roman"/>
                <w:b/>
                <w:lang w:val="en-US" w:eastAsia="ru-RU"/>
              </w:rPr>
              <w:t>cm</w:t>
            </w:r>
            <w:r w:rsidRPr="007A79FA">
              <w:rPr>
                <w:rFonts w:ascii="Times New Roman" w:hAnsi="Times New Roman"/>
                <w:b/>
                <w:lang w:eastAsia="ru-RU"/>
              </w:rPr>
              <w:t xml:space="preserve"> квадрат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90" type="#_x0000_t75" style="width:65.25pt;height:33.75pt;visibility:visible">
                  <v:imagedata r:id="rId24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67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3724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7A79FA">
              <w:rPr>
                <w:rFonts w:ascii="Times New Roman" w:hAnsi="Times New Roman"/>
                <w:b/>
                <w:lang w:eastAsia="ru-RU"/>
              </w:rPr>
              <w:t xml:space="preserve">Гибкий вал бензокосы  71 </w:t>
            </w:r>
            <w:r w:rsidRPr="007A79FA">
              <w:rPr>
                <w:rFonts w:ascii="Times New Roman" w:hAnsi="Times New Roman"/>
                <w:b/>
                <w:lang w:val="en-US" w:eastAsia="ru-RU"/>
              </w:rPr>
              <w:t>cm</w:t>
            </w:r>
            <w:r w:rsidRPr="007A79FA">
              <w:rPr>
                <w:rFonts w:ascii="Times New Roman" w:hAnsi="Times New Roman"/>
                <w:b/>
                <w:lang w:eastAsia="ru-RU"/>
              </w:rPr>
              <w:t xml:space="preserve"> квадрат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91" type="#_x0000_t75" style="width:65.25pt;height:33.75pt;visibility:visible">
                  <v:imagedata r:id="rId24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62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3725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7A79FA">
              <w:rPr>
                <w:rFonts w:ascii="Times New Roman" w:hAnsi="Times New Roman"/>
                <w:b/>
                <w:lang w:eastAsia="ru-RU"/>
              </w:rPr>
              <w:t xml:space="preserve">Гибкий вал бензокосы  63,5 </w:t>
            </w:r>
            <w:r w:rsidRPr="007A79FA">
              <w:rPr>
                <w:rFonts w:ascii="Times New Roman" w:hAnsi="Times New Roman"/>
                <w:b/>
                <w:lang w:val="en-US" w:eastAsia="ru-RU"/>
              </w:rPr>
              <w:t>cm</w:t>
            </w:r>
            <w:r w:rsidRPr="007A79FA">
              <w:rPr>
                <w:rFonts w:ascii="Times New Roman" w:hAnsi="Times New Roman"/>
                <w:b/>
                <w:lang w:eastAsia="ru-RU"/>
              </w:rPr>
              <w:t xml:space="preserve"> квадрат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92" type="#_x0000_t75" style="width:65.25pt;height:33.75pt;visibility:visible">
                  <v:imagedata r:id="rId24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82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3726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lang w:eastAsia="ru-RU"/>
              </w:rPr>
            </w:pPr>
            <w:r w:rsidRPr="007A79FA">
              <w:rPr>
                <w:rFonts w:ascii="Times New Roman" w:hAnsi="Times New Roman"/>
                <w:b/>
              </w:rPr>
              <w:t xml:space="preserve">Редуктор для триммера </w:t>
            </w:r>
            <w:r w:rsidRPr="007A79FA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7A79FA">
              <w:rPr>
                <w:rFonts w:ascii="Times New Roman" w:hAnsi="Times New Roman"/>
                <w:b/>
                <w:lang w:val="en-US" w:eastAsia="ru-RU"/>
              </w:rPr>
              <w:t>Oleo</w:t>
            </w:r>
            <w:r w:rsidRPr="007A79FA">
              <w:rPr>
                <w:rFonts w:ascii="Times New Roman" w:hAnsi="Times New Roman"/>
                <w:b/>
                <w:lang w:eastAsia="ru-RU"/>
              </w:rPr>
              <w:t>-</w:t>
            </w:r>
            <w:r w:rsidRPr="007A79FA">
              <w:rPr>
                <w:rFonts w:ascii="Times New Roman" w:hAnsi="Times New Roman"/>
                <w:b/>
                <w:lang w:val="en-US" w:eastAsia="ru-RU"/>
              </w:rPr>
              <w:t>Mac</w:t>
            </w:r>
            <w:r w:rsidRPr="007A79FA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7A79FA">
              <w:rPr>
                <w:rFonts w:ascii="Times New Roman" w:hAnsi="Times New Roman"/>
                <w:b/>
                <w:lang w:val="en-US" w:eastAsia="ru-RU"/>
              </w:rPr>
              <w:t>Sparta</w:t>
            </w:r>
            <w:r w:rsidRPr="007A79FA">
              <w:rPr>
                <w:rFonts w:ascii="Times New Roman" w:hAnsi="Times New Roman"/>
                <w:b/>
                <w:lang w:eastAsia="ru-RU"/>
              </w:rPr>
              <w:t xml:space="preserve"> 25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93" type="#_x0000_t75" style="width:86.25pt;height:39pt;visibility:visible">
                  <v:imagedata r:id="rId24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79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3727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 xml:space="preserve">Вал для бензокосы </w:t>
            </w:r>
            <w:r w:rsidRPr="007A79FA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7A79FA">
              <w:rPr>
                <w:rFonts w:ascii="Times New Roman" w:hAnsi="Times New Roman"/>
                <w:b/>
                <w:lang w:val="en-US" w:eastAsia="ru-RU"/>
              </w:rPr>
              <w:t>Oleo</w:t>
            </w:r>
            <w:r w:rsidRPr="007A79FA">
              <w:rPr>
                <w:rFonts w:ascii="Times New Roman" w:hAnsi="Times New Roman"/>
                <w:b/>
                <w:lang w:eastAsia="ru-RU"/>
              </w:rPr>
              <w:t>-</w:t>
            </w:r>
            <w:r w:rsidRPr="007A79FA">
              <w:rPr>
                <w:rFonts w:ascii="Times New Roman" w:hAnsi="Times New Roman"/>
                <w:b/>
                <w:lang w:val="en-US" w:eastAsia="ru-RU"/>
              </w:rPr>
              <w:t>Mac</w:t>
            </w:r>
            <w:r w:rsidRPr="007A79FA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7A79FA">
              <w:rPr>
                <w:rFonts w:ascii="Times New Roman" w:hAnsi="Times New Roman"/>
                <w:b/>
                <w:lang w:val="en-US" w:eastAsia="ru-RU"/>
              </w:rPr>
              <w:t>Sparta</w:t>
            </w:r>
            <w:r w:rsidRPr="007A79FA">
              <w:rPr>
                <w:rFonts w:ascii="Times New Roman" w:hAnsi="Times New Roman"/>
                <w:b/>
                <w:lang w:eastAsia="ru-RU"/>
              </w:rPr>
              <w:t xml:space="preserve"> 25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94" type="#_x0000_t75" style="width:68.25pt;height:42pt;visibility:visible">
                  <v:imagedata r:id="rId24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79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3728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hAnsi="Times New Roman"/>
                <w:b/>
              </w:rPr>
              <w:t xml:space="preserve">Привод </w:t>
            </w:r>
            <w:r w:rsidRPr="007A79FA">
              <w:rPr>
                <w:rFonts w:ascii="Times New Roman" w:eastAsia="SimSun" w:hAnsi="Times New Roman"/>
                <w:b/>
              </w:rPr>
              <w:t xml:space="preserve"> для бензокосы </w:t>
            </w:r>
            <w:r w:rsidRPr="007A79FA">
              <w:rPr>
                <w:rFonts w:ascii="Times New Roman" w:hAnsi="Times New Roman"/>
              </w:rPr>
              <w:t xml:space="preserve">  </w:t>
            </w:r>
            <w:r w:rsidRPr="007A79FA">
              <w:rPr>
                <w:rFonts w:ascii="Times New Roman" w:hAnsi="Times New Roman"/>
                <w:b/>
              </w:rPr>
              <w:t xml:space="preserve"> (7 шлицов 26 мм)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95" type="#_x0000_t75" style="width:84.75pt;height:39.75pt;visibility:visible">
                  <v:imagedata r:id="rId25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600</w:t>
            </w:r>
          </w:p>
        </w:tc>
      </w:tr>
      <w:tr w:rsidR="00CD3532" w:rsidRPr="00CD405D" w:rsidTr="001769B4">
        <w:trPr>
          <w:trHeight w:val="79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3729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hAnsi="Times New Roman"/>
                <w:b/>
              </w:rPr>
              <w:t xml:space="preserve">Привод </w:t>
            </w:r>
            <w:r w:rsidRPr="007A79FA">
              <w:rPr>
                <w:rFonts w:ascii="Times New Roman" w:eastAsia="SimSun" w:hAnsi="Times New Roman"/>
                <w:b/>
              </w:rPr>
              <w:t xml:space="preserve"> для бензокосы </w:t>
            </w:r>
            <w:r w:rsidRPr="007A79FA">
              <w:rPr>
                <w:rFonts w:ascii="Times New Roman" w:hAnsi="Times New Roman"/>
              </w:rPr>
              <w:t xml:space="preserve">  </w:t>
            </w:r>
            <w:r w:rsidRPr="007A79FA">
              <w:rPr>
                <w:rFonts w:ascii="Times New Roman" w:hAnsi="Times New Roman"/>
                <w:b/>
              </w:rPr>
              <w:t>(9 шлицов 26 мм)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96" type="#_x0000_t75" style="width:84.75pt;height:39.75pt;visibility:visible">
                  <v:imagedata r:id="rId25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600</w:t>
            </w:r>
          </w:p>
        </w:tc>
      </w:tr>
      <w:tr w:rsidR="00CD3532" w:rsidRPr="00CD405D" w:rsidTr="001769B4">
        <w:trPr>
          <w:trHeight w:val="79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3730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>Крепление ручки триммера</w:t>
            </w:r>
            <w:r w:rsidRPr="007A79FA">
              <w:rPr>
                <w:rFonts w:ascii="Times New Roman" w:hAnsi="Times New Roman"/>
                <w:b/>
                <w:color w:val="FF0000"/>
                <w:lang w:eastAsia="ru-RU"/>
              </w:rPr>
              <w:t xml:space="preserve">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97" type="#_x0000_t75" style="width:82.5pt;height:39pt;visibility:visible">
                  <v:imagedata r:id="rId25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79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3731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 xml:space="preserve">Тарелка редуктора (чашка сцепления)         </w:t>
            </w:r>
            <w:r w:rsidRPr="007A79FA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Stihl</w:t>
            </w:r>
            <w:r w:rsidRPr="007A79FA">
              <w:rPr>
                <w:rFonts w:ascii="Times New Roman" w:eastAsia="SimSun" w:hAnsi="Times New Roman"/>
                <w:b/>
              </w:rPr>
              <w:t xml:space="preserve">  FS38 45 55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98" type="#_x0000_t75" style="width:60pt;height:42pt;visibility:visible">
                  <v:imagedata r:id="rId25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79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3732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 xml:space="preserve">Храповик стартера для триммера   </w:t>
            </w:r>
            <w:r w:rsidRPr="007A79FA">
              <w:rPr>
                <w:rFonts w:ascii="Times New Roman" w:hAnsi="Times New Roman"/>
                <w:b/>
                <w:bCs/>
                <w:kern w:val="36"/>
                <w:sz w:val="18"/>
                <w:szCs w:val="18"/>
                <w:lang w:eastAsia="ru-RU"/>
              </w:rPr>
              <w:t xml:space="preserve">            </w:t>
            </w:r>
            <w:r w:rsidRPr="007A79FA">
              <w:rPr>
                <w:rFonts w:ascii="Times New Roman" w:hAnsi="Times New Roman"/>
                <w:b/>
                <w:bCs/>
                <w:kern w:val="36"/>
                <w:lang w:eastAsia="ru-RU"/>
              </w:rPr>
              <w:t>Stihl</w:t>
            </w:r>
            <w:r w:rsidRPr="007A79FA">
              <w:rPr>
                <w:rFonts w:ascii="Times New Roman" w:eastAsia="SimSun" w:hAnsi="Times New Roman"/>
                <w:b/>
              </w:rPr>
              <w:t xml:space="preserve">  FS38 45 55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299" type="#_x0000_t75" style="width:58.5pt;height:42pt;visibility:visible">
                  <v:imagedata r:id="rId25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79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3733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 xml:space="preserve">Храповик стартера для триммера </w:t>
            </w:r>
            <w:r w:rsidRPr="007A79FA">
              <w:rPr>
                <w:rFonts w:ascii="Times New Roman" w:hAnsi="Times New Roman"/>
                <w:b/>
                <w:color w:val="000000"/>
                <w:lang w:eastAsia="ru-RU"/>
              </w:rPr>
              <w:t xml:space="preserve"> Husqvarna 128R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00" type="#_x0000_t75" style="width:61.5pt;height:36.75pt;visibility:visible">
                  <v:imagedata r:id="rId25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79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  <w:lang w:val="en-US"/>
              </w:rPr>
            </w:pPr>
            <w:r w:rsidRPr="00CD405D">
              <w:rPr>
                <w:rFonts w:eastAsia="SimSun" w:cs="Arial"/>
                <w:lang w:val="en-US"/>
              </w:rPr>
              <w:t>3734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>Редуктор для мотокос Stihl FS 55, 56, 70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01" type="#_x0000_t75" style="width:57.75pt;height:35.25pt;visibility:visible">
                  <v:imagedata r:id="rId25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2300</w:t>
            </w:r>
          </w:p>
        </w:tc>
      </w:tr>
      <w:tr w:rsidR="00CD3532" w:rsidRPr="00CD405D" w:rsidTr="001769B4">
        <w:trPr>
          <w:trHeight w:val="79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3735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 xml:space="preserve">Тарелка редуктора (чашка сцепления)   Oleo-Mac Sparta 42/44 Emak        </w:t>
            </w:r>
            <w:r w:rsidRPr="007A79FA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02" type="#_x0000_t75" alt="OL42 44 CLUTCH DRUM" style="width:39.75pt;height:39pt;visibility:visible">
                  <v:imagedata r:id="rId256" o:title="" croptop="13221f" cropbottom="14731f" cropleft="14037f" cropright="13414f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79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3736</w:t>
            </w:r>
          </w:p>
        </w:tc>
        <w:tc>
          <w:tcPr>
            <w:tcW w:w="5882" w:type="dxa"/>
          </w:tcPr>
          <w:p w:rsidR="00CD3532" w:rsidRPr="007A79FA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SimSun" w:hAnsi="Times New Roman"/>
                <w:b/>
              </w:rPr>
            </w:pPr>
            <w:r w:rsidRPr="007A79FA">
              <w:rPr>
                <w:rFonts w:ascii="Times New Roman" w:eastAsia="SimSun" w:hAnsi="Times New Roman"/>
                <w:b/>
              </w:rPr>
              <w:t xml:space="preserve">Тарелка редуктора (чашка сцепления)   </w:t>
            </w:r>
            <w:r w:rsidRPr="007A79FA">
              <w:rPr>
                <w:rFonts w:ascii="Times New Roman" w:hAnsi="Times New Roman"/>
                <w:b/>
                <w:color w:val="000000"/>
                <w:lang w:eastAsia="ru-RU"/>
              </w:rPr>
              <w:t xml:space="preserve"> Husqvarna 128R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03" type="#_x0000_t75" style="width:40.5pt;height:38.25pt;visibility:visible">
                  <v:imagedata r:id="rId25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395"/>
        </w:trPr>
        <w:tc>
          <w:tcPr>
            <w:tcW w:w="9898" w:type="dxa"/>
            <w:gridSpan w:val="5"/>
          </w:tcPr>
          <w:p w:rsidR="00CD3532" w:rsidRPr="00CD405D" w:rsidRDefault="00CD3532" w:rsidP="009579F0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 xml:space="preserve">ПОРШНЕВЫЕ </w:t>
            </w:r>
            <w:r w:rsidRPr="00756F30">
              <w:rPr>
                <w:b/>
                <w:i/>
                <w:noProof/>
                <w:color w:val="0070C0"/>
                <w:sz w:val="40"/>
                <w:szCs w:val="40"/>
                <w:lang w:eastAsia="ru-RU"/>
              </w:rPr>
              <w:pict>
                <v:shape id="_x0000_i1304" type="#_x0000_t75" style="width:75.75pt;height:50.25pt;visibility:visible">
                  <v:imagedata r:id="rId258" o:title=""/>
                </v:shape>
              </w:pict>
            </w: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ГРУППЫ</w:t>
            </w:r>
            <w:r w:rsidRPr="00756F30">
              <w:rPr>
                <w:b/>
                <w:i/>
                <w:noProof/>
                <w:color w:val="0070C0"/>
                <w:sz w:val="40"/>
                <w:szCs w:val="40"/>
                <w:lang w:eastAsia="ru-RU"/>
              </w:rPr>
              <w:pict>
                <v:shape id="_x0000_i1305" type="#_x0000_t75" style="width:86.25pt;height:50.25pt;visibility:visible">
                  <v:imagedata r:id="rId259" o:title=""/>
                </v:shape>
              </w:pict>
            </w:r>
          </w:p>
        </w:tc>
      </w:tr>
      <w:tr w:rsidR="00CD3532" w:rsidRPr="00CD405D" w:rsidTr="001769B4">
        <w:trPr>
          <w:trHeight w:val="79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3800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eastAsia="SimSun" w:hAnsi="Times New Roman"/>
                <w:b/>
              </w:rPr>
              <w:t>Поршневая группа  STIHL-MS 250/025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06" type="#_x0000_t75" style="width:87pt;height:45pt;visibility:visible">
                  <v:imagedata r:id="rId26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1300</w:t>
            </w:r>
          </w:p>
        </w:tc>
      </w:tr>
      <w:tr w:rsidR="00CD3532" w:rsidRPr="00CD405D" w:rsidTr="001769B4">
        <w:trPr>
          <w:trHeight w:val="79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3801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  <w:lang w:val="en-US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Поршневая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группа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 xml:space="preserve"> Partner P340S,P350S,P360S (Chrome)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07" type="#_x0000_t75" style="width:54.75pt;height:42pt;visibility:visible">
                  <v:imagedata r:id="rId26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1700</w:t>
            </w:r>
          </w:p>
        </w:tc>
      </w:tr>
      <w:tr w:rsidR="00CD3532" w:rsidRPr="00CD405D" w:rsidTr="001769B4">
        <w:trPr>
          <w:trHeight w:val="72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3802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Поршневая группа Husqvarna 235-240</w:t>
            </w:r>
          </w:p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08" type="#_x0000_t75" style="width:66pt;height:42pt;visibility:visible">
                  <v:imagedata r:id="rId26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1600</w:t>
            </w:r>
          </w:p>
        </w:tc>
      </w:tr>
      <w:tr w:rsidR="00CD3532" w:rsidRPr="00CD405D" w:rsidTr="001769B4">
        <w:trPr>
          <w:trHeight w:val="95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3803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Поршневая группа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MITSUBISHI TL 43</w:t>
            </w:r>
          </w:p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(</w:t>
            </w:r>
            <w:r w:rsidRPr="001041F6">
              <w:rPr>
                <w:rFonts w:ascii="Times New Roman" w:hAnsi="Times New Roman"/>
                <w:b/>
              </w:rPr>
              <w:t>для бензокос объёмом 43см³ 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09" type="#_x0000_t75" style="width:57pt;height:41.25pt;visibility:visible">
                  <v:imagedata r:id="rId26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900</w:t>
            </w:r>
          </w:p>
        </w:tc>
      </w:tr>
      <w:tr w:rsidR="00CD3532" w:rsidRPr="00CD405D" w:rsidTr="001769B4">
        <w:trPr>
          <w:trHeight w:val="93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3804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Поршневая группа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MITSUBISHI TL52</w:t>
            </w:r>
          </w:p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(</w:t>
            </w:r>
            <w:r w:rsidRPr="001041F6">
              <w:rPr>
                <w:rFonts w:ascii="Times New Roman" w:hAnsi="Times New Roman"/>
                <w:b/>
              </w:rPr>
              <w:t>для бензокос объёмом 52см³)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10" type="#_x0000_t75" style="width:57pt;height:41.25pt;visibility:visible">
                  <v:imagedata r:id="rId26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900</w:t>
            </w:r>
          </w:p>
        </w:tc>
      </w:tr>
      <w:tr w:rsidR="00CD3532" w:rsidRPr="00CD405D" w:rsidTr="001769B4">
        <w:trPr>
          <w:trHeight w:val="75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3805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  <w:lang w:val="en-US"/>
              </w:rPr>
            </w:pPr>
            <w:r w:rsidRPr="001041F6">
              <w:rPr>
                <w:rFonts w:ascii="Times New Roman" w:eastAsia="SimSun" w:hAnsi="Times New Roman"/>
                <w:b/>
              </w:rPr>
              <w:t>Поршневая</w:t>
            </w:r>
            <w:r w:rsidRPr="001041F6">
              <w:rPr>
                <w:rFonts w:ascii="Times New Roman" w:eastAsia="SimSun" w:hAnsi="Times New Roman"/>
                <w:b/>
                <w:lang w:val="en-US"/>
              </w:rPr>
              <w:t xml:space="preserve"> </w:t>
            </w:r>
            <w:r w:rsidRPr="001041F6">
              <w:rPr>
                <w:rFonts w:ascii="Times New Roman" w:eastAsia="SimSun" w:hAnsi="Times New Roman"/>
                <w:b/>
              </w:rPr>
              <w:t>группа</w:t>
            </w:r>
            <w:r w:rsidRPr="001041F6">
              <w:rPr>
                <w:rFonts w:ascii="Times New Roman" w:eastAsia="SimSun" w:hAnsi="Times New Roman"/>
                <w:b/>
                <w:lang w:val="en-US"/>
              </w:rPr>
              <w:t xml:space="preserve"> Oleo-Mac Sparta 42/44 Emak   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(Chrome)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11" type="#_x0000_t75" style="width:102.75pt;height:39pt;visibility:visible">
                  <v:imagedata r:id="rId26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2000</w:t>
            </w:r>
          </w:p>
        </w:tc>
      </w:tr>
      <w:tr w:rsidR="00CD3532" w:rsidRPr="00CD405D" w:rsidTr="001769B4">
        <w:trPr>
          <w:trHeight w:val="77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3806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1041F6">
              <w:rPr>
                <w:rFonts w:ascii="Times New Roman" w:eastAsia="SimSun" w:hAnsi="Times New Roman"/>
                <w:b/>
              </w:rPr>
              <w:t xml:space="preserve">Поршневая группа  STIHL-MS 180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(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Chrome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12" type="#_x0000_t75" style="width:67.5pt;height:45pt;visibility:visible">
                  <v:imagedata r:id="rId26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1200</w:t>
            </w:r>
          </w:p>
        </w:tc>
      </w:tr>
      <w:tr w:rsidR="00CD3532" w:rsidRPr="00CD405D" w:rsidTr="001769B4">
        <w:trPr>
          <w:trHeight w:val="97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3807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  <w:lang w:val="en-US"/>
              </w:rPr>
            </w:pPr>
            <w:r w:rsidRPr="001041F6">
              <w:rPr>
                <w:rFonts w:ascii="Times New Roman" w:eastAsia="SimSun" w:hAnsi="Times New Roman"/>
                <w:b/>
              </w:rPr>
              <w:t>Поршневая группа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 xml:space="preserve"> Partner</w:t>
            </w:r>
            <w:r w:rsidRPr="001041F6">
              <w:rPr>
                <w:rFonts w:ascii="Times New Roman" w:eastAsia="SimSun" w:hAnsi="Times New Roman"/>
                <w:b/>
              </w:rPr>
              <w:t xml:space="preserve">   P-842</w:t>
            </w:r>
            <w:r w:rsidRPr="001041F6">
              <w:rPr>
                <w:rFonts w:ascii="Times New Roman" w:eastAsia="SimSun" w:hAnsi="Times New Roman"/>
                <w:b/>
                <w:lang w:val="en-US"/>
              </w:rPr>
              <w:t xml:space="preserve">                   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(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Chrome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13" type="#_x0000_t75" style="width:67.5pt;height:49.5pt;visibility:visible">
                  <v:imagedata r:id="rId26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3000</w:t>
            </w:r>
          </w:p>
        </w:tc>
      </w:tr>
      <w:tr w:rsidR="00CD3532" w:rsidRPr="00CD405D" w:rsidTr="001769B4">
        <w:trPr>
          <w:trHeight w:val="80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3808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1041F6">
              <w:rPr>
                <w:rFonts w:ascii="Times New Roman" w:eastAsia="SimSun" w:hAnsi="Times New Roman"/>
                <w:b/>
              </w:rPr>
              <w:t xml:space="preserve">Поршневая группа  Oleo-Mac -740                   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(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Chrome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14" type="#_x0000_t75" style="width:78.75pt;height:44.25pt;visibility:visible">
                  <v:imagedata r:id="rId26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2100</w:t>
            </w:r>
          </w:p>
        </w:tc>
      </w:tr>
      <w:tr w:rsidR="00CD3532" w:rsidRPr="00CD405D" w:rsidTr="001769B4">
        <w:trPr>
          <w:trHeight w:val="97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3809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pStyle w:val="Heading1"/>
              <w:rPr>
                <w:sz w:val="22"/>
                <w:szCs w:val="22"/>
              </w:rPr>
            </w:pPr>
            <w:r w:rsidRPr="001041F6">
              <w:rPr>
                <w:rFonts w:eastAsia="SimSun"/>
                <w:sz w:val="22"/>
                <w:szCs w:val="22"/>
              </w:rPr>
              <w:t>Поршневая группа  Oleo-Mac -937,941</w:t>
            </w:r>
            <w:r w:rsidRPr="001041F6">
              <w:rPr>
                <w:rFonts w:eastAsia="SimSun"/>
                <w:b w:val="0"/>
                <w:sz w:val="22"/>
                <w:szCs w:val="22"/>
              </w:rPr>
              <w:t>.</w:t>
            </w:r>
            <w:r w:rsidRPr="001041F6">
              <w:rPr>
                <w:sz w:val="22"/>
                <w:szCs w:val="22"/>
              </w:rPr>
              <w:t xml:space="preserve"> Efco-137 </w:t>
            </w:r>
            <w:r w:rsidRPr="001041F6">
              <w:rPr>
                <w:bCs w:val="0"/>
                <w:sz w:val="22"/>
                <w:szCs w:val="22"/>
              </w:rPr>
              <w:t>(</w:t>
            </w:r>
            <w:r w:rsidRPr="001041F6">
              <w:rPr>
                <w:bCs w:val="0"/>
                <w:sz w:val="22"/>
                <w:szCs w:val="22"/>
                <w:lang w:val="en-US"/>
              </w:rPr>
              <w:t>Chrome</w:t>
            </w:r>
            <w:r w:rsidRPr="001041F6">
              <w:rPr>
                <w:bCs w:val="0"/>
                <w:sz w:val="22"/>
                <w:szCs w:val="22"/>
              </w:rPr>
              <w:t>)</w:t>
            </w:r>
          </w:p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15" type="#_x0000_t75" style="width:71.25pt;height:44.25pt;visibility:visible">
                  <v:imagedata r:id="rId26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2200</w:t>
            </w:r>
          </w:p>
        </w:tc>
      </w:tr>
      <w:tr w:rsidR="00CD3532" w:rsidRPr="00CD405D" w:rsidTr="001769B4">
        <w:trPr>
          <w:trHeight w:val="76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3810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Поршневая группа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TL -26</w:t>
            </w:r>
          </w:p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(</w:t>
            </w:r>
            <w:r w:rsidRPr="001041F6">
              <w:rPr>
                <w:rFonts w:ascii="Times New Roman" w:hAnsi="Times New Roman"/>
                <w:b/>
              </w:rPr>
              <w:t>для бензокос объёмом 26см³)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16" type="#_x0000_t75" style="width:81pt;height:45pt;visibility:visible">
                  <v:imagedata r:id="rId26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900</w:t>
            </w:r>
          </w:p>
        </w:tc>
      </w:tr>
      <w:tr w:rsidR="00CD3532" w:rsidRPr="00CD405D" w:rsidTr="001769B4">
        <w:trPr>
          <w:trHeight w:val="83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3811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Поршневая группа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TL -33</w:t>
            </w:r>
          </w:p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(</w:t>
            </w:r>
            <w:r w:rsidRPr="001041F6">
              <w:rPr>
                <w:rFonts w:ascii="Times New Roman" w:hAnsi="Times New Roman"/>
                <w:b/>
              </w:rPr>
              <w:t>для бензокос объёмом 33см³)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17" type="#_x0000_t75" style="width:71.25pt;height:44.25pt;visibility:visible">
                  <v:imagedata r:id="rId27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900</w:t>
            </w:r>
          </w:p>
        </w:tc>
      </w:tr>
      <w:tr w:rsidR="00CD3532" w:rsidRPr="00CD405D" w:rsidTr="001769B4">
        <w:trPr>
          <w:trHeight w:val="79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3812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eastAsia="SimSun" w:hAnsi="Times New Roman"/>
                <w:b/>
              </w:rPr>
              <w:t>Поршневая группа  STIHL-</w:t>
            </w:r>
            <w:r w:rsidRPr="001041F6">
              <w:rPr>
                <w:rFonts w:ascii="Times New Roman" w:eastAsia="SimSun" w:hAnsi="Times New Roman"/>
                <w:b/>
                <w:lang w:val="en-US"/>
              </w:rPr>
              <w:t>FS</w:t>
            </w:r>
            <w:r w:rsidRPr="001041F6">
              <w:rPr>
                <w:rFonts w:ascii="Times New Roman" w:eastAsia="SimSun" w:hAnsi="Times New Roman"/>
                <w:b/>
              </w:rPr>
              <w:t xml:space="preserve"> 55       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(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Chrome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18" type="#_x0000_t75" style="width:77.25pt;height:42.75pt;visibility:visible">
                  <v:imagedata r:id="rId27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1600</w:t>
            </w:r>
          </w:p>
        </w:tc>
      </w:tr>
      <w:tr w:rsidR="00CD3532" w:rsidRPr="00CD405D" w:rsidTr="001769B4">
        <w:trPr>
          <w:trHeight w:val="90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  <w:lang w:val="en-US"/>
              </w:rPr>
            </w:pPr>
            <w:r w:rsidRPr="00CD405D">
              <w:rPr>
                <w:rFonts w:eastAsia="SimSun" w:cs="Arial"/>
                <w:lang w:val="en-US"/>
              </w:rPr>
              <w:t>3813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pStyle w:val="Heading1"/>
              <w:rPr>
                <w:sz w:val="22"/>
                <w:szCs w:val="22"/>
                <w:lang w:val="en-US"/>
              </w:rPr>
            </w:pPr>
            <w:r w:rsidRPr="001041F6">
              <w:rPr>
                <w:rFonts w:eastAsia="SimSun"/>
                <w:sz w:val="22"/>
                <w:szCs w:val="22"/>
              </w:rPr>
              <w:t>Поршневая</w:t>
            </w:r>
            <w:r w:rsidRPr="001041F6">
              <w:rPr>
                <w:rFonts w:eastAsia="SimSun"/>
                <w:sz w:val="22"/>
                <w:szCs w:val="22"/>
                <w:lang w:val="en-US"/>
              </w:rPr>
              <w:t xml:space="preserve"> </w:t>
            </w:r>
            <w:r w:rsidRPr="001041F6">
              <w:rPr>
                <w:rFonts w:eastAsia="SimSun"/>
                <w:sz w:val="22"/>
                <w:szCs w:val="22"/>
              </w:rPr>
              <w:t>группа</w:t>
            </w:r>
            <w:r w:rsidRPr="001041F6">
              <w:rPr>
                <w:rFonts w:eastAsia="SimSun"/>
                <w:sz w:val="22"/>
                <w:szCs w:val="22"/>
                <w:lang w:val="en-US"/>
              </w:rPr>
              <w:t xml:space="preserve">  Oleo-Mac -753,</w:t>
            </w:r>
            <w:r w:rsidRPr="001041F6">
              <w:rPr>
                <w:sz w:val="22"/>
                <w:szCs w:val="22"/>
                <w:lang w:val="en-US"/>
              </w:rPr>
              <w:t xml:space="preserve">        Efco 8530  </w:t>
            </w:r>
            <w:r w:rsidRPr="001041F6">
              <w:rPr>
                <w:bCs w:val="0"/>
                <w:sz w:val="22"/>
                <w:szCs w:val="22"/>
                <w:lang w:val="en-US"/>
              </w:rPr>
              <w:t>(Chrome)</w:t>
            </w:r>
          </w:p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  <w:lang w:val="en-US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19" type="#_x0000_t75" style="width:71.25pt;height:46.5pt;visibility:visible">
                  <v:imagedata r:id="rId27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2500</w:t>
            </w:r>
          </w:p>
        </w:tc>
      </w:tr>
      <w:tr w:rsidR="00CD3532" w:rsidRPr="00CD405D" w:rsidTr="001769B4">
        <w:trPr>
          <w:trHeight w:val="82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  <w:lang w:val="en-US"/>
              </w:rPr>
            </w:pPr>
            <w:r w:rsidRPr="00CD405D">
              <w:rPr>
                <w:rFonts w:eastAsia="SimSun" w:cs="Arial"/>
                <w:lang w:val="en-US"/>
              </w:rPr>
              <w:t>3814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1041F6">
              <w:rPr>
                <w:rFonts w:ascii="Times New Roman" w:eastAsia="SimSun" w:hAnsi="Times New Roman"/>
                <w:b/>
              </w:rPr>
              <w:t>Поршневая группа  Oleo-Mac -952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(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Chrome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20" type="#_x0000_t75" style="width:75pt;height:40.5pt;visibility:visible">
                  <v:imagedata r:id="rId27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2700</w:t>
            </w:r>
          </w:p>
        </w:tc>
      </w:tr>
      <w:tr w:rsidR="00CD3532" w:rsidRPr="00CD405D" w:rsidTr="001769B4">
        <w:trPr>
          <w:trHeight w:val="84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3815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  <w:lang w:val="en-US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Поршневая группа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</w:rPr>
              <w:t xml:space="preserve"> Homelite-</w:t>
            </w:r>
            <w:r w:rsidRPr="001041F6">
              <w:rPr>
                <w:rFonts w:ascii="Times New Roman" w:hAnsi="Times New Roman"/>
                <w:b/>
                <w:lang w:val="en-US"/>
              </w:rPr>
              <w:t>S25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21" type="#_x0000_t75" style="width:71.25pt;height:40.5pt;visibility:visible">
                  <v:imagedata r:id="rId27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1100</w:t>
            </w:r>
          </w:p>
        </w:tc>
      </w:tr>
      <w:tr w:rsidR="00CD3532" w:rsidRPr="00CD405D" w:rsidTr="001769B4">
        <w:trPr>
          <w:trHeight w:val="84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3816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eastAsia="SimSun" w:hAnsi="Times New Roman"/>
                <w:b/>
              </w:rPr>
              <w:t xml:space="preserve">Поршневая группа </w:t>
            </w:r>
            <w:r w:rsidRPr="001041F6">
              <w:rPr>
                <w:rFonts w:ascii="Times New Roman" w:hAnsi="Times New Roman"/>
                <w:b/>
                <w:bCs/>
              </w:rPr>
              <w:t xml:space="preserve"> ECHO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</w:rPr>
              <w:t>GT</w:t>
            </w:r>
            <w:r w:rsidRPr="001041F6">
              <w:rPr>
                <w:rFonts w:ascii="Times New Roman" w:hAnsi="Times New Roman"/>
              </w:rPr>
              <w:t>-</w:t>
            </w:r>
            <w:r w:rsidRPr="001041F6">
              <w:rPr>
                <w:rFonts w:ascii="Times New Roman" w:hAnsi="Times New Roman"/>
                <w:b/>
                <w:bCs/>
              </w:rPr>
              <w:t>22</w:t>
            </w:r>
            <w:r w:rsidRPr="001041F6">
              <w:rPr>
                <w:rFonts w:ascii="Times New Roman" w:hAnsi="Times New Roman"/>
              </w:rPr>
              <w:t xml:space="preserve">, </w:t>
            </w:r>
            <w:r w:rsidRPr="001041F6">
              <w:rPr>
                <w:rFonts w:ascii="Times New Roman" w:hAnsi="Times New Roman"/>
                <w:b/>
                <w:bCs/>
              </w:rPr>
              <w:t>SRM</w:t>
            </w:r>
            <w:r w:rsidRPr="001041F6">
              <w:rPr>
                <w:rFonts w:ascii="Times New Roman" w:hAnsi="Times New Roman"/>
                <w:b/>
              </w:rPr>
              <w:t>-22</w:t>
            </w:r>
            <w:r>
              <w:rPr>
                <w:rFonts w:ascii="Times New Roman" w:hAnsi="Times New Roman"/>
                <w:b/>
                <w:bCs/>
                <w:kern w:val="36"/>
                <w:lang w:eastAsia="ru-RU"/>
              </w:rPr>
              <w:t>(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Chrome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22" type="#_x0000_t75" style="width:83.25pt;height:47.25pt;visibility:visible">
                  <v:imagedata r:id="rId27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1500</w:t>
            </w:r>
          </w:p>
        </w:tc>
      </w:tr>
      <w:tr w:rsidR="00CD3532" w:rsidRPr="00CD405D" w:rsidTr="001769B4">
        <w:trPr>
          <w:trHeight w:val="74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3817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1041F6">
              <w:rPr>
                <w:rFonts w:ascii="Times New Roman" w:eastAsia="SimSun" w:hAnsi="Times New Roman"/>
                <w:b/>
              </w:rPr>
              <w:t xml:space="preserve">Поршневая группа </w:t>
            </w:r>
            <w:r w:rsidRPr="001041F6">
              <w:rPr>
                <w:rFonts w:ascii="Times New Roman" w:hAnsi="Times New Roman"/>
                <w:b/>
                <w:bCs/>
              </w:rPr>
              <w:t xml:space="preserve"> ECHO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eastAsia="SimSun" w:hAnsi="Times New Roman"/>
                <w:b/>
              </w:rPr>
              <w:t xml:space="preserve">-SRM 4605      </w:t>
            </w:r>
            <w:r>
              <w:rPr>
                <w:rFonts w:ascii="Times New Roman" w:hAnsi="Times New Roman"/>
                <w:b/>
                <w:bCs/>
                <w:kern w:val="36"/>
                <w:lang w:eastAsia="ru-RU"/>
              </w:rPr>
              <w:t>(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Chrome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)</w:t>
            </w:r>
            <w:r w:rsidRPr="001041F6">
              <w:rPr>
                <w:rFonts w:ascii="Times New Roman" w:eastAsia="SimSun" w:hAnsi="Times New Roman"/>
                <w:b/>
              </w:rPr>
              <w:t xml:space="preserve">            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23" type="#_x0000_t75" style="width:78pt;height:41.25pt;visibility:visible">
                  <v:imagedata r:id="rId27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2300</w:t>
            </w:r>
          </w:p>
        </w:tc>
      </w:tr>
      <w:tr w:rsidR="00CD3532" w:rsidRPr="00CD405D" w:rsidTr="001769B4">
        <w:trPr>
          <w:trHeight w:val="75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3818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Поршневая группа для бензопил Stihl 361</w:t>
            </w:r>
          </w:p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24" type="#_x0000_t75" style="width:82.5pt;height:42pt;visibility:visible">
                  <v:imagedata r:id="rId27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2000</w:t>
            </w:r>
          </w:p>
        </w:tc>
      </w:tr>
      <w:tr w:rsidR="00CD3532" w:rsidRPr="00CD405D" w:rsidTr="001769B4">
        <w:trPr>
          <w:trHeight w:val="97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3819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Поршневая группа для  бензопил 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Stihl</w:t>
            </w:r>
            <w:r w:rsidRPr="001041F6">
              <w:rPr>
                <w:rFonts w:ascii="Times New Roman" w:hAnsi="Times New Roman"/>
              </w:rPr>
              <w:t xml:space="preserve"> 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MS 211(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Chrome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25" type="#_x0000_t75" style="width:72.75pt;height:51.75pt;visibility:visible">
                  <v:imagedata r:id="rId27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97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3820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Поршневая группа для бензопил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Husqvarna 142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26" type="#_x0000_t75" style="width:67.5pt;height:50.25pt;visibility:visible">
                  <v:imagedata r:id="rId27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1300</w:t>
            </w:r>
          </w:p>
        </w:tc>
      </w:tr>
      <w:tr w:rsidR="00CD3532" w:rsidRPr="00CD405D" w:rsidTr="001769B4">
        <w:trPr>
          <w:trHeight w:val="97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3821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Поршневая группа  Husqvarna</w:t>
            </w:r>
            <w:r w:rsidRPr="001041F6">
              <w:rPr>
                <w:rFonts w:ascii="Times New Roman" w:hAnsi="Times New Roman"/>
              </w:rPr>
              <w:t xml:space="preserve"> 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143R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27" type="#_x0000_t75" style="width:64.5pt;height:50.25pt;visibility:visible">
                  <v:imagedata r:id="rId28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1400</w:t>
            </w:r>
          </w:p>
        </w:tc>
      </w:tr>
      <w:tr w:rsidR="00CD3532" w:rsidRPr="00CD405D" w:rsidTr="001769B4">
        <w:trPr>
          <w:trHeight w:val="97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3822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Поршневая группа для бензопил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Husqvarna 350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28" type="#_x0000_t75" style="width:54.75pt;height:50.25pt;visibility:visible">
                  <v:imagedata r:id="rId28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1600</w:t>
            </w:r>
          </w:p>
        </w:tc>
      </w:tr>
      <w:tr w:rsidR="00CD3532" w:rsidRPr="00CD405D" w:rsidTr="001769B4">
        <w:trPr>
          <w:trHeight w:val="97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3823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Поршневая группа для бензопил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Husqvarna 365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29" type="#_x0000_t75" style="width:57pt;height:50.25pt;visibility:visible">
                  <v:imagedata r:id="rId28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2000</w:t>
            </w:r>
          </w:p>
        </w:tc>
      </w:tr>
      <w:tr w:rsidR="00CD3532" w:rsidRPr="00CD405D" w:rsidTr="001769B4">
        <w:trPr>
          <w:trHeight w:val="97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3824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Поршневая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группа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 xml:space="preserve"> Partner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350/351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30" type="#_x0000_t75" style="width:70.5pt;height:50.25pt;visibility:visible">
                  <v:imagedata r:id="rId28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1400</w:t>
            </w:r>
          </w:p>
        </w:tc>
      </w:tr>
      <w:tr w:rsidR="00CD3532" w:rsidRPr="00CD405D" w:rsidTr="001769B4">
        <w:trPr>
          <w:trHeight w:val="97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3825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Поршневая группа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</w:rPr>
              <w:t xml:space="preserve"> Homelite-</w:t>
            </w:r>
            <w:r w:rsidRPr="001041F6">
              <w:rPr>
                <w:rFonts w:ascii="Times New Roman" w:hAnsi="Times New Roman"/>
                <w:b/>
                <w:lang w:val="en-US"/>
              </w:rPr>
              <w:t>S</w:t>
            </w:r>
            <w:r w:rsidRPr="001041F6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31" type="#_x0000_t75" style="width:70.5pt;height:50.25pt;visibility:visible">
                  <v:imagedata r:id="rId28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1100</w:t>
            </w:r>
          </w:p>
        </w:tc>
      </w:tr>
      <w:tr w:rsidR="00CD3532" w:rsidRPr="00CD405D" w:rsidTr="001769B4">
        <w:trPr>
          <w:trHeight w:val="97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3826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Поршневая группа для  бензопил  3800       (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Chrome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)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32" type="#_x0000_t75" style="width:73.5pt;height:50.25pt;visibility:visible">
                  <v:imagedata r:id="rId28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97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3827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Поршневая группа для  бензопил  4500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33" type="#_x0000_t75" style="width:70.5pt;height:50.25pt;visibility:visible">
                  <v:imagedata r:id="rId28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1000</w:t>
            </w:r>
          </w:p>
        </w:tc>
      </w:tr>
      <w:tr w:rsidR="00CD3532" w:rsidRPr="00CD405D" w:rsidTr="001769B4">
        <w:trPr>
          <w:trHeight w:val="97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3828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Поршневая группа для  бензопил   5200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34" type="#_x0000_t75" style="width:82.5pt;height:50.25pt;visibility:visible">
                  <v:imagedata r:id="rId28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900</w:t>
            </w:r>
          </w:p>
        </w:tc>
      </w:tr>
      <w:tr w:rsidR="00CD3532" w:rsidRPr="00CD405D" w:rsidTr="001769B4">
        <w:trPr>
          <w:trHeight w:val="84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3829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Поршневая группа  Husqvarna</w:t>
            </w:r>
            <w:r w:rsidRPr="001041F6">
              <w:rPr>
                <w:rFonts w:ascii="Times New Roman" w:hAnsi="Times New Roman"/>
              </w:rPr>
              <w:t xml:space="preserve"> 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445-450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 xml:space="preserve">     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(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Chrome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35" type="#_x0000_t75" style="width:69pt;height:42pt;visibility:visible">
                  <v:imagedata r:id="rId28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97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3830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Поршневая  группа</w:t>
            </w:r>
            <w:r w:rsidRPr="001041F6">
              <w:rPr>
                <w:rFonts w:ascii="Times New Roman" w:eastAsia="SimSun" w:hAnsi="Times New Roman"/>
              </w:rPr>
              <w:t xml:space="preserve"> </w:t>
            </w:r>
            <w:r w:rsidRPr="001041F6">
              <w:rPr>
                <w:rFonts w:ascii="Times New Roman" w:eastAsia="SimSun" w:hAnsi="Times New Roman"/>
                <w:b/>
              </w:rPr>
              <w:t>Oleo-Mac</w:t>
            </w:r>
            <w:r w:rsidRPr="001041F6">
              <w:rPr>
                <w:rFonts w:ascii="Times New Roman" w:eastAsia="SimSu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SPARTA 25/250  (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Nikasil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)</w:t>
            </w:r>
            <w:r w:rsidRPr="00756F30">
              <w:rPr>
                <w:rFonts w:ascii="Times New Roman" w:hAnsi="Times New Roman"/>
                <w:b/>
                <w:noProof/>
                <w:kern w:val="36"/>
                <w:lang w:eastAsia="ru-RU"/>
              </w:rPr>
              <w:pict>
                <v:shape id="_x0000_i1336" type="#_x0000_t75" style="width:.75pt;height:.75pt;visibility:visible">
                  <v:imagedata r:id="rId289" o:title=""/>
                </v:shape>
              </w:pic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37" type="#_x0000_t75" style="width:107.25pt;height:55.5pt;visibility:visible">
                  <v:imagedata r:id="rId29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83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3831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Поршневая группа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</w:rPr>
              <w:t xml:space="preserve"> Homelite-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</w:rPr>
              <w:t>3045/3055</w:t>
            </w:r>
            <w:r w:rsidRPr="001041F6">
              <w:rPr>
                <w:rFonts w:ascii="Times New Roman" w:hAnsi="Times New Roman"/>
                <w:b/>
                <w:lang w:val="en-US"/>
              </w:rPr>
              <w:t xml:space="preserve">     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(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Chrome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)</w:t>
            </w:r>
            <w:r w:rsidRPr="001041F6">
              <w:rPr>
                <w:rFonts w:ascii="Times New Roman" w:hAnsi="Times New Roman"/>
                <w:b/>
                <w:lang w:val="en-US"/>
              </w:rPr>
              <w:t xml:space="preserve">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38" type="#_x0000_t75" style="width:66pt;height:42.75pt;visibility:visible">
                  <v:imagedata r:id="rId29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83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3832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Поршневая группа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</w:rPr>
              <w:t xml:space="preserve"> </w:t>
            </w:r>
            <w:r w:rsidRPr="001041F6">
              <w:rPr>
                <w:rFonts w:ascii="Times New Roman" w:hAnsi="Times New Roman"/>
                <w:b/>
                <w:color w:val="000000"/>
                <w:lang w:eastAsia="ru-RU"/>
              </w:rPr>
              <w:t xml:space="preserve"> Husqvarna 128R            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(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Chrome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39" type="#_x0000_t75" style="width:73.5pt;height:42pt;visibility:visible">
                  <v:imagedata r:id="rId29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2000</w:t>
            </w:r>
          </w:p>
        </w:tc>
      </w:tr>
      <w:tr w:rsidR="00CD3532" w:rsidRPr="00CD405D" w:rsidTr="001769B4">
        <w:trPr>
          <w:trHeight w:val="482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МАСЛЯНЫЕ НАСОСЫ</w:t>
            </w:r>
          </w:p>
        </w:tc>
      </w:tr>
      <w:tr w:rsidR="00CD3532" w:rsidRPr="00CD405D" w:rsidTr="001769B4">
        <w:trPr>
          <w:trHeight w:val="87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3900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pStyle w:val="Heading1"/>
              <w:rPr>
                <w:sz w:val="22"/>
                <w:szCs w:val="22"/>
              </w:rPr>
            </w:pPr>
            <w:r w:rsidRPr="001041F6">
              <w:rPr>
                <w:sz w:val="22"/>
                <w:szCs w:val="22"/>
              </w:rPr>
              <w:t>Масляный насос для бензопил</w:t>
            </w:r>
            <w:r w:rsidRPr="001041F6">
              <w:rPr>
                <w:b w:val="0"/>
                <w:sz w:val="22"/>
                <w:szCs w:val="22"/>
              </w:rPr>
              <w:t xml:space="preserve"> </w:t>
            </w:r>
            <w:r w:rsidRPr="001041F6">
              <w:rPr>
                <w:sz w:val="22"/>
                <w:szCs w:val="22"/>
              </w:rPr>
              <w:t xml:space="preserve"> Oleo-Mac 937, 941, 947, 952</w:t>
            </w:r>
          </w:p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40" type="#_x0000_t75" style="width:83.25pt;height:42pt;visibility:visible">
                  <v:imagedata r:id="rId29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800</w:t>
            </w:r>
          </w:p>
        </w:tc>
      </w:tr>
      <w:tr w:rsidR="00CD3532" w:rsidRPr="00CD405D" w:rsidTr="001769B4">
        <w:trPr>
          <w:trHeight w:val="80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3901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>Масляный насос для бензопил Husqvarna 235/236/240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41" type="#_x0000_t75" style="width:59.25pt;height:42pt;visibility:visible">
                  <v:imagedata r:id="rId29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450</w:t>
            </w:r>
          </w:p>
        </w:tc>
      </w:tr>
      <w:tr w:rsidR="00CD3532" w:rsidRPr="00CD405D" w:rsidTr="001769B4">
        <w:trPr>
          <w:trHeight w:val="83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3902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 xml:space="preserve">Масляный насос для бензопил 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 xml:space="preserve"> Partner P340S,P350S,P360S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42" type="#_x0000_t75" style="width:89.25pt;height:42pt;visibility:visible">
                  <v:imagedata r:id="rId29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72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3904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 xml:space="preserve">Привод маслонасоса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</w:rPr>
              <w:t xml:space="preserve"> Husgvarna 5200 (цыганка)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43" type="#_x0000_t75" style="width:84.75pt;height:34.5pt;visibility:visible">
                  <v:imagedata r:id="rId29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70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3905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 xml:space="preserve">Масляный насос для бензопил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</w:t>
            </w:r>
            <w:r w:rsidRPr="001041F6">
              <w:rPr>
                <w:rFonts w:ascii="Times New Roman" w:eastAsia="SimSun" w:hAnsi="Times New Roman"/>
                <w:b/>
              </w:rPr>
              <w:t xml:space="preserve"> </w:t>
            </w:r>
          </w:p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eastAsia="SimSun" w:hAnsi="Times New Roman"/>
                <w:b/>
              </w:rPr>
              <w:t xml:space="preserve">STIHL-MS 180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44" type="#_x0000_t75" style="width:84pt;height:42pt;visibility:visible">
                  <v:imagedata r:id="rId29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250</w:t>
            </w:r>
          </w:p>
        </w:tc>
      </w:tr>
      <w:tr w:rsidR="00CD3532" w:rsidRPr="00CD405D" w:rsidTr="001769B4">
        <w:trPr>
          <w:trHeight w:val="70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3906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 xml:space="preserve">Привод маслонасоса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</w:rPr>
              <w:t xml:space="preserve"> </w:t>
            </w:r>
            <w:r w:rsidRPr="001041F6">
              <w:rPr>
                <w:rFonts w:ascii="Times New Roman" w:eastAsia="SimSun" w:hAnsi="Times New Roman"/>
                <w:b/>
              </w:rPr>
              <w:t xml:space="preserve"> STIHL-MS 180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45" type="#_x0000_t75" style="width:85.5pt;height:35.25pt;visibility:visible">
                  <v:imagedata r:id="rId29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  <w:tr w:rsidR="00CD3532" w:rsidRPr="00CD405D" w:rsidTr="001769B4">
        <w:trPr>
          <w:trHeight w:val="69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3907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 xml:space="preserve">Привод маслонасоса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Husqvarna 365/372 </w:t>
            </w:r>
            <w:r w:rsidRPr="001041F6">
              <w:rPr>
                <w:rFonts w:ascii="Times New Roman" w:eastAsia="SimSun" w:hAnsi="Times New Roman"/>
                <w:b/>
              </w:rPr>
              <w:t xml:space="preserve">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46" type="#_x0000_t75" style="width:87pt;height:36pt;visibility:visible">
                  <v:imagedata r:id="rId29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  <w:tr w:rsidR="00CD3532" w:rsidRPr="00CD405D" w:rsidTr="001769B4">
        <w:trPr>
          <w:trHeight w:val="63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3908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 xml:space="preserve">Привод маслонасоса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Husqvarna 142   </w:t>
            </w:r>
            <w:r w:rsidRPr="001041F6">
              <w:rPr>
                <w:rFonts w:ascii="Times New Roman" w:eastAsia="SimSun" w:hAnsi="Times New Roman"/>
                <w:b/>
              </w:rPr>
              <w:t xml:space="preserve">          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47" type="#_x0000_t75" style="width:81pt;height:33.75pt;visibility:visible">
                  <v:imagedata r:id="rId30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250</w:t>
            </w:r>
          </w:p>
        </w:tc>
      </w:tr>
      <w:tr w:rsidR="00CD3532" w:rsidRPr="00CD405D" w:rsidTr="001769B4">
        <w:trPr>
          <w:trHeight w:val="68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3909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 xml:space="preserve">Привод маслонасоса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Husqvarna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445 450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48" type="#_x0000_t75" style="width:69.75pt;height:41.25pt;visibility:visible">
                  <v:imagedata r:id="rId30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500</w:t>
            </w:r>
          </w:p>
        </w:tc>
      </w:tr>
      <w:tr w:rsidR="00CD3532" w:rsidRPr="00CD405D" w:rsidTr="001769B4">
        <w:trPr>
          <w:trHeight w:val="68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3910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</w:rPr>
              <w:t xml:space="preserve">Масляный насос для бензопил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Partner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 350</w:t>
            </w:r>
            <w:r w:rsidRPr="001041F6">
              <w:rPr>
                <w:rFonts w:ascii="Times New Roman" w:eastAsia="SimSun" w:hAnsi="Times New Roman"/>
                <w:b/>
              </w:rPr>
              <w:t xml:space="preserve">        </w:t>
            </w:r>
          </w:p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49" type="#_x0000_t75" style="width:85.5pt;height:35.25pt;visibility:visible">
                  <v:imagedata r:id="rId30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  <w:tr w:rsidR="00CD3532" w:rsidRPr="00CD405D" w:rsidTr="001769B4">
        <w:trPr>
          <w:trHeight w:val="54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3911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Привод маслонасоса Oleo-Mac 947, 952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50" type="#_x0000_t75" style="width:84pt;height:30.75pt;visibility:visible">
                  <v:imagedata r:id="rId30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220</w:t>
            </w:r>
          </w:p>
        </w:tc>
      </w:tr>
      <w:tr w:rsidR="00CD3532" w:rsidRPr="00CD405D" w:rsidTr="001769B4">
        <w:trPr>
          <w:trHeight w:val="66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3912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Маслянный насос в сборе  Husqvarna 365/372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51" type="#_x0000_t75" style="width:67.5pt;height:42pt;visibility:visible">
                  <v:imagedata r:id="rId30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500</w:t>
            </w:r>
          </w:p>
        </w:tc>
      </w:tr>
      <w:tr w:rsidR="00CD3532" w:rsidRPr="00CD405D" w:rsidTr="001769B4">
        <w:trPr>
          <w:trHeight w:val="356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i/>
                <w:color w:val="0070C0"/>
                <w:sz w:val="40"/>
                <w:szCs w:val="4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ЗАПЧАСТИ ДЛЯ БЕНЗО-ГЕНЕРАТОРА</w:t>
            </w:r>
          </w:p>
        </w:tc>
      </w:tr>
      <w:tr w:rsidR="00CD3532" w:rsidRPr="00CD405D" w:rsidTr="001769B4">
        <w:trPr>
          <w:trHeight w:val="76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4000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Style w:val="translation-chunk"/>
                <w:rFonts w:ascii="Times New Roman" w:hAnsi="Times New Roman"/>
                <w:b/>
              </w:rPr>
              <w:t xml:space="preserve">Катушка зажигания </w:t>
            </w:r>
            <w:r w:rsidRPr="001041F6">
              <w:rPr>
                <w:rFonts w:ascii="Times New Roman" w:hAnsi="Times New Roman"/>
                <w:b/>
              </w:rPr>
              <w:t xml:space="preserve"> Honda серии GX120, GX160, GX200 мощностью 3-4,5 кВт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352" type="#_x0000_t75" alt="http://media.hargajuara.com/images/6361558/medium/ignition-coil-for-honda-gx110-amp-gx140-gx120-gx160-amp-gx200.jpg" style="width:41.25pt;height:41.25pt;visibility:visible">
                  <v:imagedata r:id="rId30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450</w:t>
            </w:r>
          </w:p>
        </w:tc>
      </w:tr>
      <w:tr w:rsidR="00CD3532" w:rsidRPr="00CD405D" w:rsidTr="001769B4">
        <w:trPr>
          <w:trHeight w:val="76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4001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>AVR - Honda серии GX120, GX160, GX200 мощностью 3-4,5 кВт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353" type="#_x0000_t75" alt="http://upload.ecvv.com/upload/Product/20115/China_AVR_generator_parts201151716032310.jpg" style="width:44.25pt;height:42pt;visibility:visible">
                  <v:imagedata r:id="rId30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380</w:t>
            </w:r>
          </w:p>
        </w:tc>
      </w:tr>
      <w:tr w:rsidR="00CD3532" w:rsidRPr="00CD405D" w:rsidTr="001769B4">
        <w:trPr>
          <w:trHeight w:val="74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4002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>AVR- Honda серии GX120, GX160, GX200 мощностью 3-4,5 кВт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354" type="#_x0000_t75" alt="http://www.kyzma.ru/files/products/12364.100x100.jpg?ae5c510de329c1c47c97840ed67f2fe2" style="width:75pt;height:36pt;visibility:visible">
                  <v:imagedata r:id="rId30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380</w:t>
            </w:r>
          </w:p>
        </w:tc>
      </w:tr>
      <w:tr w:rsidR="00CD3532" w:rsidRPr="00CD405D" w:rsidTr="001769B4">
        <w:trPr>
          <w:trHeight w:val="70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4003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>Кран для бензобака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55" type="#_x0000_t75" style="width:81.75pt;height:38.25pt;visibility:visible">
                  <v:imagedata r:id="rId30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  <w:tr w:rsidR="00CD3532" w:rsidRPr="00CD405D" w:rsidTr="001769B4">
        <w:trPr>
          <w:trHeight w:val="62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4004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 xml:space="preserve">Кран для бензобака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56" type="#_x0000_t75" style="width:81.75pt;height:30.75pt;visibility:visible">
                  <v:imagedata r:id="rId30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  <w:tr w:rsidR="00CD3532" w:rsidRPr="00CD405D" w:rsidTr="001769B4">
        <w:trPr>
          <w:trHeight w:val="83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4005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>Бензобак   Honda (в сборе)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57" type="#_x0000_t75" style="width:51.75pt;height:42pt;visibility:visible">
                  <v:imagedata r:id="rId31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800</w:t>
            </w:r>
          </w:p>
        </w:tc>
      </w:tr>
      <w:tr w:rsidR="00CD3532" w:rsidRPr="00CD405D" w:rsidTr="001769B4">
        <w:trPr>
          <w:trHeight w:val="77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4006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>Катушка заряда АКБ 12В, 168F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58" type="#_x0000_t75" style="width:66pt;height:42.75pt;visibility:visible">
                  <v:imagedata r:id="rId31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80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4007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>AVR - Honda серии  GX340, GX390, GX610 мощностью 5-7 кВт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59" type="#_x0000_t75" alt="http://upload.ecvv.com/upload/Product/20115/China_AVR_generator_parts201151716032310.jpg" style="width:44.25pt;height:42pt;visibility:visible">
                  <v:imagedata r:id="rId30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550</w:t>
            </w:r>
          </w:p>
        </w:tc>
      </w:tr>
      <w:tr w:rsidR="00CD3532" w:rsidRPr="00CD405D" w:rsidTr="001769B4">
        <w:trPr>
          <w:trHeight w:val="80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4009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>Амортизаторы для генератора  Honda серии GX120, GX160, GX200 мощностью 3-4,5 кВт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b/>
                <w:noProof/>
                <w:lang w:eastAsia="ru-RU"/>
              </w:rPr>
            </w:pPr>
            <w:r w:rsidRPr="00756F30">
              <w:rPr>
                <w:rFonts w:eastAsia="SimSun"/>
                <w:b/>
                <w:noProof/>
                <w:lang w:eastAsia="ru-RU"/>
              </w:rPr>
              <w:pict>
                <v:shape id="_x0000_i1360" type="#_x0000_t75" style="width:84.75pt;height:39.75pt;visibility:visible">
                  <v:imagedata r:id="rId31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78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4010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Style w:val="translation-chunk"/>
                <w:rFonts w:ascii="Times New Roman" w:hAnsi="Times New Roman"/>
                <w:b/>
              </w:rPr>
              <w:t xml:space="preserve">Катушка зажигания </w:t>
            </w:r>
            <w:r w:rsidRPr="001041F6">
              <w:rPr>
                <w:rFonts w:ascii="Times New Roman" w:hAnsi="Times New Roman"/>
                <w:b/>
              </w:rPr>
              <w:t>Honda серии GX390, 340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b/>
                <w:noProof/>
                <w:lang w:eastAsia="ru-RU"/>
              </w:rPr>
            </w:pPr>
            <w:r w:rsidRPr="00756F30">
              <w:rPr>
                <w:rFonts w:eastAsia="SimSun"/>
                <w:b/>
                <w:noProof/>
                <w:lang w:eastAsia="ru-RU"/>
              </w:rPr>
              <w:pict>
                <v:shape id="_x0000_i1361" type="#_x0000_t75" style="width:73.5pt;height:42pt;visibility:visible">
                  <v:imagedata r:id="rId31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600</w:t>
            </w:r>
          </w:p>
        </w:tc>
      </w:tr>
      <w:tr w:rsidR="00CD3532" w:rsidRPr="00CD405D" w:rsidTr="001769B4">
        <w:trPr>
          <w:trHeight w:val="77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4011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Style w:val="translation-chunk"/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 xml:space="preserve">Поршень для двигателей Honda  GX120, GX160, GX200 .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</w:rPr>
              <w:t>5.5 л.с (ВЫСОКИЙ)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b/>
                <w:noProof/>
                <w:lang w:eastAsia="ru-RU"/>
              </w:rPr>
            </w:pPr>
            <w:r w:rsidRPr="00756F30">
              <w:rPr>
                <w:rFonts w:eastAsia="SimSun"/>
                <w:b/>
                <w:noProof/>
                <w:lang w:eastAsia="ru-RU"/>
              </w:rPr>
              <w:pict>
                <v:shape id="_x0000_i1362" type="#_x0000_t75" style="width:60.75pt;height:41.25pt;visibility:visible">
                  <v:imagedata r:id="rId31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75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4012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Style w:val="translation-chunk"/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 xml:space="preserve">Поршень для двигателей Honda  GX120, GX160, GX200 . </w:t>
            </w:r>
            <w:r w:rsidRPr="001041F6">
              <w:rPr>
                <w:rFonts w:ascii="Times New Roman" w:hAnsi="Times New Roman"/>
              </w:rPr>
              <w:t xml:space="preserve">  </w:t>
            </w:r>
            <w:r w:rsidRPr="001041F6">
              <w:rPr>
                <w:rFonts w:ascii="Times New Roman" w:hAnsi="Times New Roman"/>
                <w:b/>
              </w:rPr>
              <w:t>6.5 л.с (НИЗКИЙ)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b/>
                <w:noProof/>
                <w:lang w:eastAsia="ru-RU"/>
              </w:rPr>
            </w:pPr>
            <w:r w:rsidRPr="00756F30">
              <w:rPr>
                <w:rFonts w:eastAsia="SimSun"/>
                <w:b/>
                <w:noProof/>
                <w:lang w:eastAsia="ru-RU"/>
              </w:rPr>
              <w:pict>
                <v:shape id="_x0000_i1363" type="#_x0000_t75" style="width:60.75pt;height:41.25pt;visibility:visible">
                  <v:imagedata r:id="rId31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74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4013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Style w:val="shorttext"/>
                <w:rFonts w:ascii="Times New Roman" w:hAnsi="Times New Roman"/>
                <w:b/>
              </w:rPr>
              <w:t xml:space="preserve">Кольцо поршня </w:t>
            </w:r>
            <w:r w:rsidRPr="001041F6">
              <w:rPr>
                <w:rFonts w:ascii="Times New Roman" w:hAnsi="Times New Roman"/>
                <w:b/>
              </w:rPr>
              <w:t xml:space="preserve"> Honda  GX120, GX160, GX200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b/>
                <w:noProof/>
                <w:lang w:eastAsia="ru-RU"/>
              </w:rPr>
            </w:pPr>
            <w:r w:rsidRPr="00756F30">
              <w:rPr>
                <w:rFonts w:eastAsia="SimSun"/>
                <w:b/>
                <w:noProof/>
                <w:lang w:eastAsia="ru-RU"/>
              </w:rPr>
              <w:pict>
                <v:shape id="_x0000_i1364" type="#_x0000_t75" style="width:84.75pt;height:42.75pt;visibility:visible">
                  <v:imagedata r:id="rId31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  <w:tr w:rsidR="00CD3532" w:rsidRPr="00CD405D" w:rsidTr="001769B4">
        <w:trPr>
          <w:trHeight w:val="83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4014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>Угольные щетки  Honda  GX120, GX160, GX200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b/>
                <w:noProof/>
                <w:lang w:eastAsia="ru-RU"/>
              </w:rPr>
            </w:pPr>
            <w:r w:rsidRPr="00756F30">
              <w:rPr>
                <w:rFonts w:eastAsia="SimSun"/>
                <w:b/>
                <w:noProof/>
                <w:lang w:eastAsia="ru-RU"/>
              </w:rPr>
              <w:pict>
                <v:shape id="_x0000_i1365" type="#_x0000_t75" style="width:84.75pt;height:39.75pt;visibility:visible">
                  <v:imagedata r:id="rId31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69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4015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Style w:val="shorttext"/>
                <w:rFonts w:ascii="Times New Roman" w:hAnsi="Times New Roman"/>
                <w:b/>
              </w:rPr>
              <w:t>Колпачок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b/>
                <w:noProof/>
                <w:lang w:eastAsia="ru-RU"/>
              </w:rPr>
            </w:pPr>
            <w:r w:rsidRPr="00756F30">
              <w:rPr>
                <w:rFonts w:eastAsia="SimSun"/>
                <w:b/>
                <w:noProof/>
                <w:lang w:eastAsia="ru-RU"/>
              </w:rPr>
              <w:pict>
                <v:shape id="_x0000_i1366" type="#_x0000_t75" style="width:84.75pt;height:42.75pt;visibility:visible">
                  <v:imagedata r:id="rId31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83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4016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>Коленвал  Honda  генератора  GX120, GX160, GX200.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b/>
                <w:noProof/>
                <w:lang w:eastAsia="ru-RU"/>
              </w:rPr>
            </w:pPr>
            <w:r w:rsidRPr="00756F30">
              <w:rPr>
                <w:rFonts w:eastAsia="SimSun"/>
                <w:b/>
                <w:noProof/>
                <w:lang w:eastAsia="ru-RU"/>
              </w:rPr>
              <w:pict>
                <v:shape id="_x0000_i1367" type="#_x0000_t75" style="width:84.75pt;height:36pt;visibility:visible">
                  <v:imagedata r:id="rId31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900</w:t>
            </w:r>
          </w:p>
        </w:tc>
      </w:tr>
      <w:tr w:rsidR="00CD3532" w:rsidRPr="00CD405D" w:rsidTr="001769B4">
        <w:trPr>
          <w:trHeight w:val="69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4017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>Коленвал  генератора  Honda  GX120, GX160, GX200.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b/>
                <w:noProof/>
                <w:lang w:eastAsia="ru-RU"/>
              </w:rPr>
            </w:pPr>
            <w:r w:rsidRPr="00756F30">
              <w:rPr>
                <w:rFonts w:eastAsia="SimSun"/>
                <w:b/>
                <w:noProof/>
                <w:lang w:eastAsia="ru-RU"/>
              </w:rPr>
              <w:pict>
                <v:shape id="_x0000_i1368" type="#_x0000_t75" style="width:83.25pt;height:38.25pt;visibility:visible">
                  <v:imagedata r:id="rId31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900</w:t>
            </w:r>
          </w:p>
        </w:tc>
      </w:tr>
      <w:tr w:rsidR="00CD3532" w:rsidRPr="00CD405D" w:rsidTr="001769B4">
        <w:trPr>
          <w:trHeight w:val="77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4020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Шатун для генераторов </w:t>
            </w:r>
            <w:r w:rsidRPr="001041F6">
              <w:rPr>
                <w:rFonts w:ascii="Times New Roman" w:hAnsi="Times New Roman"/>
                <w:b/>
              </w:rPr>
              <w:t>Honda  GX120, GX160, GX200.</w:t>
            </w:r>
          </w:p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b/>
                <w:noProof/>
                <w:lang w:eastAsia="ru-RU"/>
              </w:rPr>
            </w:pPr>
            <w:r w:rsidRPr="00756F30">
              <w:rPr>
                <w:rFonts w:eastAsia="SimSun"/>
                <w:b/>
                <w:noProof/>
                <w:lang w:eastAsia="ru-RU"/>
              </w:rPr>
              <w:pict>
                <v:shape id="_x0000_i1369" type="#_x0000_t75" style="width:85.5pt;height:44.25pt;visibility:visible">
                  <v:imagedata r:id="rId32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71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4021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Датчик масла двигателя Honda</w:t>
            </w:r>
          </w:p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b/>
                <w:noProof/>
                <w:lang w:eastAsia="ru-RU"/>
              </w:rPr>
            </w:pPr>
            <w:r w:rsidRPr="00756F30">
              <w:rPr>
                <w:rFonts w:eastAsia="SimSun"/>
                <w:b/>
                <w:noProof/>
                <w:lang w:eastAsia="ru-RU"/>
              </w:rPr>
              <w:pict>
                <v:shape id="_x0000_i1370" type="#_x0000_t75" style="width:84.75pt;height:39.75pt;visibility:visible">
                  <v:imagedata r:id="rId32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406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Звёздочки для бензопил</w:t>
            </w:r>
          </w:p>
        </w:tc>
      </w:tr>
      <w:tr w:rsidR="00CD3532" w:rsidRPr="00CD405D" w:rsidTr="001769B4">
        <w:trPr>
          <w:trHeight w:val="84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4100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</w:rPr>
              <w:t xml:space="preserve">Звёздочка штиль 180 ( 3/8 )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</w:rPr>
              <w:t>с подшипником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71" type="#_x0000_t75" style="width:84pt;height:39.75pt;visibility:visible">
                  <v:imagedata r:id="rId32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74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4101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Звездочка Husqvarna 137,142,235,240 (0,325)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с подшипником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72" type="#_x0000_t75" style="width:84pt;height:40.5pt;visibility:visible">
                  <v:imagedata r:id="rId32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75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4102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Звездочка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 xml:space="preserve"> Partner P340S,P350S,P360S </w:t>
            </w:r>
            <w:r w:rsidRPr="001041F6">
              <w:rPr>
                <w:rFonts w:ascii="Times New Roman" w:hAnsi="Times New Roman"/>
                <w:lang w:val="en-US"/>
              </w:rPr>
              <w:t xml:space="preserve">  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с подшипником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73" type="#_x0000_t75" style="width:83.25pt;height:42pt;visibility:visible">
                  <v:imagedata r:id="rId32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75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4103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Звездочка </w:t>
            </w:r>
            <w:r w:rsidRPr="001041F6">
              <w:rPr>
                <w:rFonts w:ascii="Times New Roman" w:hAnsi="Times New Roman"/>
                <w:b/>
              </w:rPr>
              <w:t xml:space="preserve"> Husgvarna 5200 (цыганка)  с подшипником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74" type="#_x0000_t75" style="width:82.5pt;height:36pt;visibility:visible">
                  <v:imagedata r:id="rId32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83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4104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Звездочка </w:t>
            </w:r>
            <w:r w:rsidRPr="001041F6">
              <w:rPr>
                <w:rFonts w:ascii="Times New Roman" w:hAnsi="Times New Roman"/>
                <w:b/>
              </w:rPr>
              <w:t xml:space="preserve"> Husgvarna 5200 (цыганка)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</w:rPr>
              <w:t>сменный венец ,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</w:rPr>
              <w:t>с подшипником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75" type="#_x0000_t75" style="width:84pt;height:42pt;visibility:visible">
                  <v:imagedata r:id="rId32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63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4105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Венец 3/8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(BIG)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76" type="#_x0000_t75" style="width:79.5pt;height:41.25pt;visibility:visible">
                  <v:imagedata r:id="rId32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84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4106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Венец 0,325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77" type="#_x0000_t75" style="width:76.5pt;height:42pt;visibility:visible">
                  <v:imagedata r:id="rId32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68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4107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Венец 3/8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Small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78" type="#_x0000_t75" style="width:79.5pt;height:41.25pt;visibility:visible">
                  <v:imagedata r:id="rId32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71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4108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Венец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3/8-7(MINI) PICCO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379" type="#_x0000_t75" alt="&amp;Kcy;&amp;acy;&amp;rcy;&amp;tcy;&amp;icy;&amp;ncy;&amp;kcy;&amp;icy; &amp;pcy;&amp;ocy; &amp;zcy;&amp;acy;&amp;pcy;&amp;rcy;&amp;ocy;&amp;scy;&amp;ucy; &amp;vcy;&amp;iecy;&amp;ncy;&amp;iecy;&amp;tscy; 3/8-7(MINI) PICCO" style="width:59.25pt;height:42.75pt;visibility:visible">
                  <v:imagedata r:id="rId32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78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4109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Звездочка Husqvarna 365 (0,325) с подшипником</w:t>
            </w:r>
          </w:p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80" type="#_x0000_t75" style="width:73.5pt;height:41.25pt;visibility:visible">
                  <v:imagedata r:id="rId33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81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4110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</w:rPr>
              <w:t>Звёздочка штиль 180 ( 3/8 )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сменный венец,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с подшипником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81" type="#_x0000_t75" style="width:80.25pt;height:42pt;visibility:visible">
                  <v:imagedata r:id="rId33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93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4111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Звездочка Husqvarna 137,142,235,240 (0,325)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сменный венец,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с подшипником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82" type="#_x0000_t75" style="width:80.25pt;height:47.25pt;visibility:visible">
                  <v:imagedata r:id="rId33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69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4112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Звездочка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Forward FGS-2500 (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6T ), с подшипником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83" type="#_x0000_t75" style="width:78.75pt;height:41.25pt;visibility:visible">
                  <v:imagedata r:id="rId33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57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4113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Звездочка 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Forward FGS-2500 (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8T )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с подшипником</w:t>
            </w:r>
            <w:r w:rsidRPr="001041F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84" type="#_x0000_t75" style="width:78.75pt;height:41.25pt;visibility:visible">
                  <v:imagedata r:id="rId33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69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4114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Звездочка </w:t>
            </w:r>
            <w:r w:rsidRPr="001041F6">
              <w:rPr>
                <w:rFonts w:ascii="Times New Roman" w:hAnsi="Times New Roman"/>
                <w:b/>
              </w:rPr>
              <w:t xml:space="preserve"> для бензопилы  3800 ,</w:t>
            </w:r>
            <w:r w:rsidRPr="001041F6">
              <w:rPr>
                <w:rFonts w:ascii="Times New Roman" w:hAnsi="Times New Roman"/>
              </w:rPr>
              <w:t xml:space="preserve">  </w:t>
            </w:r>
            <w:r w:rsidRPr="001041F6">
              <w:rPr>
                <w:rFonts w:ascii="Times New Roman" w:hAnsi="Times New Roman"/>
                <w:b/>
              </w:rPr>
              <w:t>с подшипником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85" type="#_x0000_t75" style="width:82.5pt;height:36pt;visibility:visible">
                  <v:imagedata r:id="rId32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400</w:t>
            </w:r>
          </w:p>
        </w:tc>
      </w:tr>
      <w:tr w:rsidR="00CD3532" w:rsidRPr="00CD405D" w:rsidTr="001769B4">
        <w:trPr>
          <w:trHeight w:val="64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4115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Звездочка </w:t>
            </w:r>
            <w:r w:rsidRPr="001041F6">
              <w:rPr>
                <w:rFonts w:ascii="Times New Roman" w:hAnsi="Times New Roman"/>
                <w:b/>
              </w:rPr>
              <w:t xml:space="preserve"> для бензопилы 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Partner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350,</w:t>
            </w:r>
            <w:r w:rsidRPr="001041F6">
              <w:rPr>
                <w:rFonts w:ascii="Times New Roman" w:hAnsi="Times New Roman"/>
              </w:rPr>
              <w:t xml:space="preserve"> </w:t>
            </w: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с подшипником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86" type="#_x0000_t75" style="width:84pt;height:33pt;visibility:visible">
                  <v:imagedata r:id="rId33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68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4116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Звездочка Husqvarna 365 (0,325) с подшипником</w:t>
            </w:r>
          </w:p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87" type="#_x0000_t75" style="width:71.25pt;height:36.75pt;visibility:visible">
                  <v:imagedata r:id="rId33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500</w:t>
            </w:r>
          </w:p>
        </w:tc>
      </w:tr>
      <w:tr w:rsidR="00CD3532" w:rsidRPr="00CD405D" w:rsidTr="001769B4">
        <w:trPr>
          <w:trHeight w:val="53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4117</w:t>
            </w:r>
          </w:p>
        </w:tc>
        <w:tc>
          <w:tcPr>
            <w:tcW w:w="5882" w:type="dxa"/>
          </w:tcPr>
          <w:p w:rsidR="00CD3532" w:rsidRPr="001041F6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1041F6">
              <w:rPr>
                <w:rFonts w:ascii="Times New Roman" w:hAnsi="Times New Roman"/>
                <w:b/>
                <w:bCs/>
                <w:kern w:val="36"/>
                <w:lang w:eastAsia="ru-RU"/>
              </w:rPr>
              <w:t>Чашка сцепления с подшипником штиль-230,250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388" type="#_x0000_t75" style="width:84.75pt;height:35.25pt;visibility:visible">
                  <v:imagedata r:id="rId33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364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sz w:val="44"/>
                <w:szCs w:val="44"/>
                <w:lang w:eastAsia="ru-RU"/>
              </w:rPr>
            </w:pPr>
            <w:r w:rsidRPr="00CD405D">
              <w:rPr>
                <w:b/>
                <w:i/>
                <w:color w:val="0070C0"/>
                <w:sz w:val="44"/>
                <w:szCs w:val="44"/>
                <w:lang w:eastAsia="ru-RU"/>
              </w:rPr>
              <w:t>Крышки тормоза,корпус для бензопил</w:t>
            </w:r>
          </w:p>
        </w:tc>
      </w:tr>
      <w:tr w:rsidR="00CD3532" w:rsidRPr="00CD405D" w:rsidTr="001769B4">
        <w:trPr>
          <w:trHeight w:val="69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4200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Крышка тормоза  Husqvarna 235-240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89" type="#_x0000_t75" style="width:79.5pt;height:42pt;visibility:visible">
                  <v:imagedata r:id="rId33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1000</w:t>
            </w:r>
          </w:p>
        </w:tc>
      </w:tr>
      <w:tr w:rsidR="00CD3532" w:rsidRPr="00CD405D" w:rsidTr="001769B4">
        <w:trPr>
          <w:trHeight w:val="69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4201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Крышка</w:t>
            </w:r>
            <w:r w:rsidRPr="00E56893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тормоза</w:t>
            </w:r>
            <w:r w:rsidRPr="00E56893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 xml:space="preserve">   P340S,P350S,P360S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90" type="#_x0000_t75" style="width:76.5pt;height:41.25pt;visibility:visible">
                  <v:imagedata r:id="rId33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700</w:t>
            </w:r>
          </w:p>
        </w:tc>
      </w:tr>
      <w:tr w:rsidR="00CD3532" w:rsidRPr="00CD405D" w:rsidTr="001769B4">
        <w:trPr>
          <w:trHeight w:val="82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4202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Корпус двигателя STIHL 180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91" type="#_x0000_t75" style="width:72.75pt;height:42.75pt;visibility:visible">
                  <v:imagedata r:id="rId33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2100</w:t>
            </w:r>
          </w:p>
        </w:tc>
      </w:tr>
      <w:tr w:rsidR="00CD3532" w:rsidRPr="00CD405D" w:rsidTr="001769B4">
        <w:trPr>
          <w:trHeight w:val="64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4203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Крышка тормоза цепи в сборе для Husqvarna365/372</w:t>
            </w:r>
          </w:p>
          <w:p w:rsidR="00CD3532" w:rsidRPr="00E56893" w:rsidRDefault="00CD3532" w:rsidP="00CD405D">
            <w:pPr>
              <w:pStyle w:val="Heading2"/>
              <w:spacing w:line="240" w:lineRule="auto"/>
              <w:rPr>
                <w:rFonts w:ascii="Times New Roman" w:hAnsi="Times New Roman"/>
                <w:b w:val="0"/>
                <w:bCs w:val="0"/>
                <w:kern w:val="36"/>
                <w:sz w:val="22"/>
                <w:szCs w:val="22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92" type="#_x0000_t75" style="width:64.5pt;height:42pt;visibility:visible">
                  <v:imagedata r:id="rId34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800</w:t>
            </w:r>
          </w:p>
        </w:tc>
      </w:tr>
      <w:tr w:rsidR="00CD3532" w:rsidRPr="00CD405D" w:rsidTr="001769B4">
        <w:trPr>
          <w:trHeight w:val="84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4204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Крышка цепи для бензопил 4500, 5200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93" type="#_x0000_t75" style="width:66pt;height:42.75pt;visibility:visible">
                  <v:imagedata r:id="rId34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500</w:t>
            </w:r>
          </w:p>
        </w:tc>
      </w:tr>
      <w:tr w:rsidR="00CD3532" w:rsidRPr="00CD405D" w:rsidTr="001769B4">
        <w:trPr>
          <w:trHeight w:val="83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4205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Корпус двигателя  Husqvarna 365/372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94" type="#_x0000_t75" style="width:83.25pt;height:45pt;visibility:visible">
                  <v:imagedata r:id="rId34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3500</w:t>
            </w:r>
          </w:p>
        </w:tc>
      </w:tr>
      <w:tr w:rsidR="00CD3532" w:rsidRPr="00CD405D" w:rsidTr="001769B4">
        <w:trPr>
          <w:trHeight w:val="77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4206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Корпус двигателя STIHL 210/230/250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95" type="#_x0000_t75" style="width:78pt;height:47.25pt;visibility:visible">
                  <v:imagedata r:id="rId34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2100</w:t>
            </w:r>
          </w:p>
        </w:tc>
      </w:tr>
      <w:tr w:rsidR="00CD3532" w:rsidRPr="00CD405D" w:rsidTr="001769B4">
        <w:trPr>
          <w:trHeight w:val="81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4207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Рукоятка задняя STIHL MS 210/230/250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96" type="#_x0000_t75" style="width:76.5pt;height:45pt;visibility:visible">
                  <v:imagedata r:id="rId34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1200</w:t>
            </w:r>
          </w:p>
        </w:tc>
      </w:tr>
      <w:tr w:rsidR="00CD3532" w:rsidRPr="00CD405D" w:rsidTr="001769B4">
        <w:trPr>
          <w:trHeight w:val="75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4208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Рукоятка задняя  Husqvarna 365/372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97" type="#_x0000_t75" style="width:81.75pt;height:44.25pt;visibility:visible">
                  <v:imagedata r:id="rId34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2100</w:t>
            </w:r>
          </w:p>
        </w:tc>
      </w:tr>
      <w:tr w:rsidR="00CD3532" w:rsidRPr="00CD405D" w:rsidTr="001769B4">
        <w:trPr>
          <w:trHeight w:val="69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4209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Крышка цепи для бензопил  Husqvarna 142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98" type="#_x0000_t75" style="width:73.5pt;height:43.5pt;visibility:visible">
                  <v:imagedata r:id="rId34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700</w:t>
            </w:r>
          </w:p>
        </w:tc>
      </w:tr>
      <w:tr w:rsidR="00CD3532" w:rsidRPr="00CD405D" w:rsidTr="001769B4">
        <w:trPr>
          <w:trHeight w:val="82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4210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Крышка цепи для бензопил  </w:t>
            </w:r>
            <w:r w:rsidRPr="00E56893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Partner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350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399" type="#_x0000_t75" style="width:1in;height:48.75pt;visibility:visible">
                  <v:imagedata r:id="rId34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600</w:t>
            </w:r>
          </w:p>
        </w:tc>
      </w:tr>
      <w:tr w:rsidR="00CD3532" w:rsidRPr="00CD405D" w:rsidTr="001769B4">
        <w:trPr>
          <w:trHeight w:val="68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4211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Корпус двигателя  Husqvarna 142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00" type="#_x0000_t75" style="width:74.25pt;height:40.5pt;visibility:visible">
                  <v:imagedata r:id="rId34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1500</w:t>
            </w:r>
          </w:p>
        </w:tc>
      </w:tr>
      <w:tr w:rsidR="00CD3532" w:rsidRPr="00CD405D" w:rsidTr="001769B4">
        <w:trPr>
          <w:trHeight w:val="72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4212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color w:val="000000"/>
                <w:lang w:eastAsia="ru-RU"/>
              </w:rPr>
              <w:t>Корпус двигателя (картер) для Husqvarna 340,350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01" type="#_x0000_t75" style="width:81.75pt;height:43.5pt;visibility:visible">
                  <v:imagedata r:id="rId34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1600</w:t>
            </w:r>
          </w:p>
        </w:tc>
      </w:tr>
      <w:tr w:rsidR="00CD3532" w:rsidRPr="00CD405D" w:rsidTr="001769B4">
        <w:trPr>
          <w:trHeight w:val="55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4213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Рукоятка задняя  Husqvarna 340,350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02" type="#_x0000_t75" style="width:84.75pt;height:33.75pt;visibility:visible">
                  <v:imagedata r:id="rId35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1200</w:t>
            </w:r>
          </w:p>
        </w:tc>
      </w:tr>
      <w:tr w:rsidR="00CD3532" w:rsidRPr="00CD405D" w:rsidTr="001769B4">
        <w:trPr>
          <w:trHeight w:val="71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4214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Рукоятка задняя  Husqvarna 142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03" type="#_x0000_t75" style="width:82.5pt;height:40.5pt;visibility:visible">
                  <v:imagedata r:id="rId35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900</w:t>
            </w:r>
          </w:p>
        </w:tc>
      </w:tr>
      <w:tr w:rsidR="00CD3532" w:rsidRPr="00CD405D" w:rsidTr="001769B4">
        <w:trPr>
          <w:trHeight w:val="60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4215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>Корпус топливного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</w:rPr>
              <w:t>бака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 xml:space="preserve">с </w:t>
            </w:r>
            <w:r w:rsidRPr="00E56893">
              <w:rPr>
                <w:rFonts w:ascii="Times New Roman" w:hAnsi="Times New Roman"/>
                <w:b/>
                <w:bCs/>
              </w:rPr>
              <w:t>ручкой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для бензопил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</w:rPr>
              <w:t>Stihl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361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04" type="#_x0000_t75" style="width:84pt;height:41.25pt;visibility:visible">
                  <v:imagedata r:id="rId35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61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4216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Ручка тормоза для STIHL </w:t>
            </w:r>
            <w:r w:rsidRPr="00E56893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>MS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290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05" type="#_x0000_t75" style="width:85.5pt;height:36pt;visibility:visible">
                  <v:imagedata r:id="rId35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61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4217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Ручка тормоза для Husqvarna 445 450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06" type="#_x0000_t75" style="width:84pt;height:36.75pt;visibility:visible">
                  <v:imagedata r:id="rId35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84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4218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Ручка боковая для бензопилы STIHL 170-180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07" type="#_x0000_t75" style="width:87.75pt;height:46.5pt;visibility:visible">
                  <v:imagedata r:id="rId35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750</w:t>
            </w:r>
          </w:p>
        </w:tc>
      </w:tr>
      <w:tr w:rsidR="00CD3532" w:rsidRPr="00CD405D" w:rsidTr="001769B4">
        <w:trPr>
          <w:trHeight w:val="76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4219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Ручка боковая для бензопилы STIHL 250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08" type="#_x0000_t75" style="width:81.75pt;height:40.5pt;visibility:visible">
                  <v:imagedata r:id="rId35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550</w:t>
            </w:r>
          </w:p>
        </w:tc>
      </w:tr>
      <w:tr w:rsidR="00CD3532" w:rsidRPr="00CD405D" w:rsidTr="001769B4">
        <w:trPr>
          <w:trHeight w:val="78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4220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Ручка тормоза для STIHL 170-180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09" type="#_x0000_t75" style="width:86.25pt;height:38.25pt;visibility:visible">
                  <v:imagedata r:id="rId35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410</w:t>
            </w:r>
          </w:p>
        </w:tc>
      </w:tr>
      <w:tr w:rsidR="00CD3532" w:rsidRPr="00CD405D" w:rsidTr="001769B4">
        <w:trPr>
          <w:trHeight w:val="70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4221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Ручка тормоза для Husqvarna 365/372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10" type="#_x0000_t75" style="width:81.75pt;height:42pt;visibility:visible">
                  <v:imagedata r:id="rId35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410</w:t>
            </w:r>
          </w:p>
        </w:tc>
      </w:tr>
      <w:tr w:rsidR="00CD3532" w:rsidRPr="00CD405D" w:rsidTr="001769B4">
        <w:trPr>
          <w:trHeight w:val="70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4222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Корпус двигателя  Husqvarna 445,450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11" type="#_x0000_t75" style="width:74.25pt;height:42pt;visibility:visible">
                  <v:imagedata r:id="rId35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473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КАТУШКИ ЗАЖИГАНИЯ ДЛЯ БЕНЗОПИЛ И ТРИММЕРА</w:t>
            </w:r>
          </w:p>
        </w:tc>
      </w:tr>
      <w:tr w:rsidR="00CD3532" w:rsidRPr="00CD405D" w:rsidTr="001769B4">
        <w:trPr>
          <w:trHeight w:val="60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4301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Катушка зажигания </w:t>
            </w:r>
            <w:r w:rsidRPr="00E56893">
              <w:rPr>
                <w:rFonts w:ascii="Times New Roman" w:eastAsia="SimSun" w:hAnsi="Times New Roman"/>
                <w:b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 xml:space="preserve"> штиль 180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12" type="#_x0000_t75" style="width:78.75pt;height:36pt;visibility:visible">
                  <v:imagedata r:id="rId36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550</w:t>
            </w:r>
          </w:p>
        </w:tc>
      </w:tr>
      <w:tr w:rsidR="00CD3532" w:rsidRPr="00CD405D" w:rsidTr="001769B4">
        <w:trPr>
          <w:trHeight w:val="73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4302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Катушка зажигания </w:t>
            </w:r>
            <w:r w:rsidRPr="00E56893">
              <w:rPr>
                <w:rFonts w:ascii="Times New Roman" w:eastAsia="SimSun" w:hAnsi="Times New Roman"/>
                <w:b/>
              </w:rPr>
              <w:t xml:space="preserve"> подходит  для триммера чемпион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13" type="#_x0000_t75" style="width:86.25pt;height:44.25pt;visibility:visible">
                  <v:imagedata r:id="rId36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600</w:t>
            </w:r>
          </w:p>
        </w:tc>
      </w:tr>
      <w:tr w:rsidR="00CD3532" w:rsidRPr="00CD405D" w:rsidTr="001769B4">
        <w:trPr>
          <w:trHeight w:val="68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4303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Катушка зажигания </w:t>
            </w:r>
            <w:r w:rsidRPr="00E56893">
              <w:rPr>
                <w:rFonts w:ascii="Times New Roman" w:eastAsia="SimSun" w:hAnsi="Times New Roman"/>
                <w:b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Husgvarna 5200 (цыганка)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14" type="#_x0000_t75" style="width:80.25pt;height:40.5pt;visibility:visible">
                  <v:imagedata r:id="rId36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450</w:t>
            </w:r>
          </w:p>
        </w:tc>
      </w:tr>
      <w:tr w:rsidR="00CD3532" w:rsidRPr="00CD405D" w:rsidTr="001769B4">
        <w:trPr>
          <w:trHeight w:val="57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4304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Катушка зажигания </w:t>
            </w:r>
            <w:r w:rsidRPr="00E56893">
              <w:rPr>
                <w:rFonts w:ascii="Times New Roman" w:eastAsia="SimSun" w:hAnsi="Times New Roman"/>
                <w:b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Husgvarna 340,350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15" type="#_x0000_t75" style="width:79.5pt;height:42pt;visibility:visible">
                  <v:imagedata r:id="rId36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900</w:t>
            </w:r>
          </w:p>
        </w:tc>
      </w:tr>
      <w:tr w:rsidR="00CD3532" w:rsidRPr="00CD405D" w:rsidTr="001769B4">
        <w:trPr>
          <w:trHeight w:val="57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4305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Катушка</w:t>
            </w:r>
            <w:r w:rsidRPr="00E56893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зажигания</w:t>
            </w:r>
            <w:r w:rsidRPr="00E56893">
              <w:rPr>
                <w:rFonts w:ascii="Times New Roman" w:hAnsi="Times New Roman"/>
                <w:b/>
                <w:bCs/>
                <w:kern w:val="36"/>
                <w:lang w:val="en-US" w:eastAsia="ru-RU"/>
              </w:rPr>
              <w:t xml:space="preserve">  P340S,P350S,P360S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16" type="#_x0000_t75" style="width:86.25pt;height:36pt;visibility:visible">
                  <v:imagedata r:id="rId36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700</w:t>
            </w:r>
          </w:p>
        </w:tc>
      </w:tr>
      <w:tr w:rsidR="00CD3532" w:rsidRPr="00CD405D" w:rsidTr="001769B4">
        <w:trPr>
          <w:trHeight w:val="79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4306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bCs w:val="0"/>
                <w:sz w:val="22"/>
                <w:szCs w:val="22"/>
              </w:rPr>
              <w:t>Катушка зажигания</w:t>
            </w:r>
            <w:r w:rsidRPr="00E56893">
              <w:rPr>
                <w:b w:val="0"/>
                <w:bCs w:val="0"/>
                <w:sz w:val="22"/>
                <w:szCs w:val="22"/>
              </w:rPr>
              <w:t xml:space="preserve">  </w:t>
            </w:r>
            <w:r w:rsidRPr="00E56893">
              <w:rPr>
                <w:sz w:val="22"/>
                <w:szCs w:val="22"/>
              </w:rPr>
              <w:t>для китайских бензокос объемом 43 см</w:t>
            </w:r>
            <w:r>
              <w:rPr>
                <w:sz w:val="22"/>
                <w:szCs w:val="22"/>
              </w:rPr>
              <w:t>³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17" type="#_x0000_t75" style="width:85.5pt;height:42pt;visibility:visible">
                  <v:imagedata r:id="rId36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500</w:t>
            </w:r>
          </w:p>
        </w:tc>
      </w:tr>
      <w:tr w:rsidR="00CD3532" w:rsidRPr="00CD405D" w:rsidTr="001769B4">
        <w:trPr>
          <w:trHeight w:val="73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4307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bCs w:val="0"/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 xml:space="preserve">Катушка зажигания </w:t>
            </w:r>
            <w:r w:rsidRPr="00E56893">
              <w:rPr>
                <w:rFonts w:eastAsia="SimSun"/>
                <w:sz w:val="22"/>
                <w:szCs w:val="22"/>
              </w:rPr>
              <w:t xml:space="preserve"> </w:t>
            </w:r>
            <w:r w:rsidRPr="00E56893">
              <w:rPr>
                <w:sz w:val="22"/>
                <w:szCs w:val="22"/>
              </w:rPr>
              <w:t>Husgvarna 365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18" type="#_x0000_t75" style="width:82.5pt;height:41.25pt;visibility:visible">
                  <v:imagedata r:id="rId36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1000</w:t>
            </w:r>
          </w:p>
        </w:tc>
      </w:tr>
      <w:tr w:rsidR="00CD3532" w:rsidRPr="00CD405D" w:rsidTr="001769B4">
        <w:trPr>
          <w:trHeight w:val="74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4308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 xml:space="preserve">Катушка зажигания </w:t>
            </w:r>
            <w:r w:rsidRPr="00E56893">
              <w:rPr>
                <w:rFonts w:eastAsia="SimSun"/>
                <w:sz w:val="22"/>
                <w:szCs w:val="22"/>
              </w:rPr>
              <w:t xml:space="preserve"> Oleo-mac 937-941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19" type="#_x0000_t75" style="width:84.75pt;height:45pt;visibility:visible">
                  <v:imagedata r:id="rId36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950</w:t>
            </w:r>
          </w:p>
        </w:tc>
      </w:tr>
      <w:tr w:rsidR="00CD3532" w:rsidRPr="00CD405D" w:rsidTr="001769B4">
        <w:trPr>
          <w:trHeight w:val="68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4309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 xml:space="preserve">Катушка зажигания </w:t>
            </w:r>
            <w:r w:rsidRPr="00E56893">
              <w:rPr>
                <w:rFonts w:eastAsia="SimSun"/>
                <w:sz w:val="22"/>
                <w:szCs w:val="22"/>
              </w:rPr>
              <w:t xml:space="preserve"> </w:t>
            </w:r>
            <w:r w:rsidRPr="00E56893">
              <w:rPr>
                <w:sz w:val="22"/>
                <w:szCs w:val="22"/>
              </w:rPr>
              <w:t>Husgvarna  435,440 445, 450, 455,460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20" type="#_x0000_t75" style="width:81.75pt;height:36.75pt;visibility:visible">
                  <v:imagedata r:id="rId36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1300</w:t>
            </w:r>
          </w:p>
        </w:tc>
      </w:tr>
      <w:tr w:rsidR="00CD3532" w:rsidRPr="00CD405D" w:rsidTr="001769B4">
        <w:trPr>
          <w:trHeight w:val="65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4310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 xml:space="preserve">Катушка зажигания </w:t>
            </w:r>
            <w:r w:rsidRPr="00E56893">
              <w:rPr>
                <w:rFonts w:eastAsia="SimSun"/>
                <w:sz w:val="22"/>
                <w:szCs w:val="22"/>
              </w:rPr>
              <w:t xml:space="preserve"> Партнёр 350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21" type="#_x0000_t75" style="width:84pt;height:36pt;visibility:visible">
                  <v:imagedata r:id="rId36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700</w:t>
            </w:r>
          </w:p>
        </w:tc>
      </w:tr>
      <w:tr w:rsidR="00CD3532" w:rsidRPr="00CD405D" w:rsidTr="001769B4">
        <w:trPr>
          <w:trHeight w:val="71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4311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 xml:space="preserve">Катушка зажигания </w:t>
            </w:r>
            <w:r w:rsidRPr="00E56893">
              <w:rPr>
                <w:rFonts w:eastAsia="SimSun"/>
                <w:sz w:val="22"/>
                <w:szCs w:val="22"/>
              </w:rPr>
              <w:t xml:space="preserve"> Штиль 250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22" type="#_x0000_t75" style="width:86.25pt;height:37.5pt;visibility:visible">
                  <v:imagedata r:id="rId37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700</w:t>
            </w:r>
          </w:p>
        </w:tc>
      </w:tr>
      <w:tr w:rsidR="00CD3532" w:rsidRPr="00CD405D" w:rsidTr="001769B4">
        <w:trPr>
          <w:trHeight w:val="418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СЦЕПЛЕНИЕ ДЛЯ БЕНЗОПИЛЫ И БЕНЗОТРИММЕРА</w:t>
            </w:r>
          </w:p>
        </w:tc>
      </w:tr>
      <w:tr w:rsidR="00CD3532" w:rsidRPr="00CD405D" w:rsidTr="001769B4">
        <w:trPr>
          <w:trHeight w:val="90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4400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Сцепление в сборе бензопилы 3800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23" type="#_x0000_t75" style="width:66.75pt;height:42.75pt;visibility:visible">
                  <v:imagedata r:id="rId37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250</w:t>
            </w:r>
          </w:p>
        </w:tc>
      </w:tr>
      <w:tr w:rsidR="00CD3532" w:rsidRPr="00CD405D" w:rsidTr="001769B4">
        <w:trPr>
          <w:trHeight w:val="72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4401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Сцепление в сборе бензопилы 5200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24" type="#_x0000_t75" style="width:66.75pt;height:42.75pt;visibility:visible">
                  <v:imagedata r:id="rId37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250</w:t>
            </w:r>
          </w:p>
        </w:tc>
      </w:tr>
      <w:tr w:rsidR="00CD3532" w:rsidRPr="00CD405D" w:rsidTr="001769B4">
        <w:trPr>
          <w:trHeight w:val="71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4402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Сцепление в сборе бензотриммера </w:t>
            </w:r>
            <w:r w:rsidRPr="00E56893">
              <w:rPr>
                <w:rFonts w:ascii="Times New Roman" w:hAnsi="Times New Roman"/>
                <w:b/>
              </w:rPr>
              <w:t xml:space="preserve"> </w:t>
            </w:r>
            <w:r w:rsidRPr="00E56893">
              <w:rPr>
                <w:rFonts w:ascii="Times New Roman" w:eastAsia="SimSun" w:hAnsi="Times New Roman"/>
                <w:b/>
              </w:rPr>
              <w:t xml:space="preserve">     STIHL-</w:t>
            </w:r>
            <w:r w:rsidRPr="00E56893">
              <w:rPr>
                <w:rFonts w:ascii="Times New Roman" w:eastAsia="SimSun" w:hAnsi="Times New Roman"/>
                <w:b/>
                <w:lang w:val="en-US"/>
              </w:rPr>
              <w:t>FS</w:t>
            </w:r>
            <w:r w:rsidRPr="00E56893">
              <w:rPr>
                <w:rFonts w:ascii="Times New Roman" w:eastAsia="SimSun" w:hAnsi="Times New Roman"/>
                <w:b/>
              </w:rPr>
              <w:t xml:space="preserve"> 55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25" type="#_x0000_t75" style="width:79.5pt;height:42.75pt;visibility:visible">
                  <v:imagedata r:id="rId37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800</w:t>
            </w:r>
          </w:p>
        </w:tc>
      </w:tr>
      <w:tr w:rsidR="00CD3532" w:rsidRPr="00CD405D" w:rsidTr="001769B4">
        <w:trPr>
          <w:trHeight w:val="69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4403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Сцепление в сборе бензотриммера </w:t>
            </w:r>
            <w:r w:rsidRPr="00E56893">
              <w:rPr>
                <w:rFonts w:ascii="Times New Roman" w:hAnsi="Times New Roman"/>
                <w:b/>
              </w:rPr>
              <w:t xml:space="preserve"> </w:t>
            </w:r>
            <w:r w:rsidRPr="00E56893">
              <w:rPr>
                <w:rFonts w:ascii="Times New Roman" w:eastAsia="SimSun" w:hAnsi="Times New Roman"/>
                <w:b/>
              </w:rPr>
              <w:t xml:space="preserve">       Oleo-Mac Sparta 42/44 Emak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26" type="#_x0000_t75" style="width:75pt;height:42pt;visibility:visible">
                  <v:imagedata r:id="rId37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700</w:t>
            </w:r>
          </w:p>
        </w:tc>
      </w:tr>
      <w:tr w:rsidR="00CD3532" w:rsidRPr="00CD405D" w:rsidTr="001769B4">
        <w:trPr>
          <w:trHeight w:val="70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4404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Сцепление в сборе бензопилы 137,142,351 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27" type="#_x0000_t75" style="width:74.25pt;height:42.75pt;visibility:visible">
                  <v:imagedata r:id="rId37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70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4405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bCs w:val="0"/>
                <w:sz w:val="22"/>
                <w:szCs w:val="22"/>
              </w:rPr>
              <w:t>Сцепление в сборе бензопилы</w:t>
            </w:r>
            <w:r w:rsidRPr="00E56893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E56893">
              <w:rPr>
                <w:sz w:val="22"/>
                <w:szCs w:val="22"/>
              </w:rPr>
              <w:t xml:space="preserve"> Oleo-Mac GS 35 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28" type="#_x0000_t75" style="width:81pt;height:45pt;visibility:visible">
                  <v:imagedata r:id="rId37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77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4406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bCs w:val="0"/>
                <w:sz w:val="22"/>
                <w:szCs w:val="22"/>
              </w:rPr>
              <w:t>Сцепление в сборе бензопилы</w:t>
            </w:r>
            <w:r w:rsidRPr="00E56893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E56893">
              <w:rPr>
                <w:sz w:val="22"/>
                <w:szCs w:val="22"/>
              </w:rPr>
              <w:t>Stihl MS 180 ,250</w:t>
            </w:r>
          </w:p>
          <w:p w:rsidR="00CD3532" w:rsidRPr="00E56893" w:rsidRDefault="00CD3532" w:rsidP="00CD405D">
            <w:pPr>
              <w:pStyle w:val="Heading1"/>
              <w:rPr>
                <w:bCs w:val="0"/>
                <w:sz w:val="22"/>
                <w:szCs w:val="22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29" type="#_x0000_t75" style="width:78pt;height:40.5pt;visibility:visible">
                  <v:imagedata r:id="rId37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65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4407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bCs w:val="0"/>
                <w:sz w:val="22"/>
                <w:szCs w:val="22"/>
              </w:rPr>
            </w:pPr>
            <w:r w:rsidRPr="00E56893">
              <w:rPr>
                <w:bCs w:val="0"/>
                <w:sz w:val="22"/>
                <w:szCs w:val="22"/>
              </w:rPr>
              <w:t>Сцепление в сборе бензопилы</w:t>
            </w:r>
            <w:r w:rsidRPr="00E56893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E56893">
              <w:rPr>
                <w:sz w:val="22"/>
                <w:szCs w:val="22"/>
              </w:rPr>
              <w:t xml:space="preserve">  </w:t>
            </w:r>
            <w:r w:rsidRPr="00E56893">
              <w:rPr>
                <w:sz w:val="22"/>
                <w:szCs w:val="22"/>
                <w:lang w:val="en-US"/>
              </w:rPr>
              <w:t>P</w:t>
            </w:r>
            <w:r w:rsidRPr="00E56893">
              <w:rPr>
                <w:sz w:val="22"/>
                <w:szCs w:val="22"/>
              </w:rPr>
              <w:t>340</w:t>
            </w:r>
            <w:r w:rsidRPr="00E56893">
              <w:rPr>
                <w:sz w:val="22"/>
                <w:szCs w:val="22"/>
                <w:lang w:val="en-US"/>
              </w:rPr>
              <w:t>S</w:t>
            </w:r>
            <w:r w:rsidRPr="00E56893">
              <w:rPr>
                <w:sz w:val="22"/>
                <w:szCs w:val="22"/>
              </w:rPr>
              <w:t>,</w:t>
            </w:r>
            <w:r w:rsidRPr="00E56893">
              <w:rPr>
                <w:sz w:val="22"/>
                <w:szCs w:val="22"/>
                <w:lang w:val="en-US"/>
              </w:rPr>
              <w:t>P</w:t>
            </w:r>
            <w:r w:rsidRPr="00E56893">
              <w:rPr>
                <w:sz w:val="22"/>
                <w:szCs w:val="22"/>
              </w:rPr>
              <w:t>350</w:t>
            </w:r>
            <w:r w:rsidRPr="00E56893">
              <w:rPr>
                <w:sz w:val="22"/>
                <w:szCs w:val="22"/>
                <w:lang w:val="en-US"/>
              </w:rPr>
              <w:t>S</w:t>
            </w:r>
            <w:r w:rsidRPr="00E56893">
              <w:rPr>
                <w:sz w:val="22"/>
                <w:szCs w:val="22"/>
              </w:rPr>
              <w:t>,</w:t>
            </w:r>
            <w:r w:rsidRPr="00E56893">
              <w:rPr>
                <w:sz w:val="22"/>
                <w:szCs w:val="22"/>
                <w:lang w:val="en-US"/>
              </w:rPr>
              <w:t>P</w:t>
            </w:r>
            <w:r w:rsidRPr="00E56893">
              <w:rPr>
                <w:sz w:val="22"/>
                <w:szCs w:val="22"/>
              </w:rPr>
              <w:t>360</w:t>
            </w:r>
            <w:r w:rsidRPr="00E56893">
              <w:rPr>
                <w:sz w:val="22"/>
                <w:szCs w:val="22"/>
                <w:lang w:val="en-US"/>
              </w:rPr>
              <w:t>S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30" type="#_x0000_t75" style="width:78.75pt;height:42pt;visibility:visible">
                  <v:imagedata r:id="rId37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450</w:t>
            </w:r>
          </w:p>
        </w:tc>
      </w:tr>
      <w:tr w:rsidR="00CD3532" w:rsidRPr="00CD405D" w:rsidTr="001769B4">
        <w:trPr>
          <w:trHeight w:val="79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4408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rFonts w:eastAsia="SimSun"/>
                <w:sz w:val="22"/>
                <w:szCs w:val="22"/>
              </w:rPr>
            </w:pPr>
            <w:r w:rsidRPr="00E56893">
              <w:rPr>
                <w:bCs w:val="0"/>
                <w:sz w:val="22"/>
                <w:szCs w:val="22"/>
              </w:rPr>
              <w:t xml:space="preserve">Сцепление в сборе бензотриммера </w:t>
            </w:r>
            <w:r w:rsidRPr="00E56893">
              <w:rPr>
                <w:sz w:val="22"/>
                <w:szCs w:val="22"/>
              </w:rPr>
              <w:t xml:space="preserve">     </w:t>
            </w:r>
            <w:r w:rsidRPr="00E56893">
              <w:rPr>
                <w:bCs w:val="0"/>
                <w:sz w:val="22"/>
                <w:szCs w:val="22"/>
              </w:rPr>
              <w:t>TL 33 TL43 TL52</w:t>
            </w:r>
            <w:r w:rsidRPr="00E56893">
              <w:rPr>
                <w:rFonts w:eastAsia="SimSun"/>
                <w:bCs w:val="0"/>
                <w:sz w:val="22"/>
                <w:szCs w:val="22"/>
              </w:rPr>
              <w:t xml:space="preserve"> </w:t>
            </w:r>
            <w:r w:rsidRPr="00E56893">
              <w:rPr>
                <w:rFonts w:eastAsia="SimSun"/>
                <w:sz w:val="22"/>
                <w:szCs w:val="22"/>
              </w:rPr>
              <w:t xml:space="preserve">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31" type="#_x0000_t75" alt="http://img.diytrade.com/smimg/64528/17677153-1288289-0/Clutch_MITSUBISHI_TL33_43_52_T180_200_240/4c39.jpg" style="width:44.25pt;height:42pt;visibility:visible">
                  <v:imagedata r:id="rId37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79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4409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bCs w:val="0"/>
                <w:sz w:val="22"/>
                <w:szCs w:val="22"/>
              </w:rPr>
            </w:pPr>
            <w:r w:rsidRPr="00E56893">
              <w:rPr>
                <w:bCs w:val="0"/>
                <w:sz w:val="22"/>
                <w:szCs w:val="22"/>
              </w:rPr>
              <w:t xml:space="preserve">Сцепление в сборе бензопилы </w:t>
            </w:r>
            <w:r w:rsidRPr="00E56893">
              <w:rPr>
                <w:sz w:val="22"/>
                <w:szCs w:val="22"/>
              </w:rPr>
              <w:t xml:space="preserve"> Oleo-Mac </w:t>
            </w:r>
            <w:r w:rsidRPr="00E56893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E56893">
              <w:rPr>
                <w:sz w:val="22"/>
                <w:szCs w:val="22"/>
              </w:rPr>
              <w:t xml:space="preserve"> 937/941/952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32" type="#_x0000_t75" style="width:79.5pt;height:40.5pt;visibility:visible">
                  <v:imagedata r:id="rId38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410</w:t>
            </w:r>
          </w:p>
        </w:tc>
      </w:tr>
      <w:tr w:rsidR="00CD3532" w:rsidRPr="00CD405D" w:rsidTr="001769B4">
        <w:trPr>
          <w:trHeight w:val="87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4410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Муфта сцепления триммера Oleo-Mac SPARTA 25S, 25, 25TR</w:t>
            </w:r>
          </w:p>
          <w:p w:rsidR="00CD3532" w:rsidRPr="00E56893" w:rsidRDefault="00CD3532" w:rsidP="00CD405D">
            <w:pPr>
              <w:pStyle w:val="Heading1"/>
              <w:rPr>
                <w:bCs w:val="0"/>
                <w:sz w:val="22"/>
                <w:szCs w:val="22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33" type="#_x0000_t75" style="width:69pt;height:39pt;visibility:visible">
                  <v:imagedata r:id="rId38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700</w:t>
            </w:r>
          </w:p>
        </w:tc>
      </w:tr>
      <w:tr w:rsidR="00CD3532" w:rsidRPr="00CD405D" w:rsidTr="001769B4">
        <w:trPr>
          <w:trHeight w:val="56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4411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</w:rPr>
              <w:t xml:space="preserve">Сцепление в сборе бензопилы 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Husqvarna 365/372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34" type="#_x0000_t75" style="width:80.25pt;height:35.25pt;visibility:visible">
                  <v:imagedata r:id="rId38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550</w:t>
            </w:r>
          </w:p>
        </w:tc>
      </w:tr>
      <w:tr w:rsidR="00CD3532" w:rsidRPr="00CD405D" w:rsidTr="001769B4">
        <w:trPr>
          <w:trHeight w:val="56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4412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</w:rPr>
            </w:pPr>
            <w:r w:rsidRPr="00E56893">
              <w:rPr>
                <w:rFonts w:ascii="Times New Roman" w:hAnsi="Times New Roman"/>
                <w:b/>
                <w:bCs/>
              </w:rPr>
              <w:t>Сцепление</w:t>
            </w:r>
            <w:r w:rsidRPr="00E56893">
              <w:rPr>
                <w:rFonts w:ascii="Times New Roman" w:hAnsi="Times New Roman"/>
                <w:b/>
              </w:rPr>
              <w:t xml:space="preserve"> в сборе бензопилы 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</w:rPr>
              <w:t>445</w:t>
            </w:r>
            <w:r w:rsidRPr="00E56893">
              <w:rPr>
                <w:rFonts w:ascii="Times New Roman" w:hAnsi="Times New Roman"/>
              </w:rPr>
              <w:t xml:space="preserve">, </w:t>
            </w:r>
            <w:r w:rsidRPr="00E56893">
              <w:rPr>
                <w:rFonts w:ascii="Times New Roman" w:hAnsi="Times New Roman"/>
                <w:b/>
                <w:bCs/>
              </w:rPr>
              <w:t>450</w:t>
            </w:r>
            <w:r w:rsidRPr="00E56893">
              <w:rPr>
                <w:rFonts w:ascii="Times New Roman" w:hAnsi="Times New Roman"/>
              </w:rPr>
              <w:t xml:space="preserve">, </w:t>
            </w:r>
            <w:r w:rsidRPr="00E56893">
              <w:rPr>
                <w:rFonts w:ascii="Times New Roman" w:hAnsi="Times New Roman"/>
                <w:b/>
                <w:bCs/>
              </w:rPr>
              <w:t>455</w:t>
            </w:r>
            <w:r w:rsidRPr="00E56893">
              <w:rPr>
                <w:rFonts w:ascii="Times New Roman" w:hAnsi="Times New Roman"/>
              </w:rPr>
              <w:t xml:space="preserve">, </w:t>
            </w:r>
            <w:r w:rsidRPr="00E56893">
              <w:rPr>
                <w:rFonts w:ascii="Times New Roman" w:hAnsi="Times New Roman"/>
                <w:b/>
                <w:bCs/>
              </w:rPr>
              <w:t>460</w:t>
            </w:r>
            <w:r w:rsidRPr="00E56893">
              <w:rPr>
                <w:rFonts w:ascii="Times New Roman" w:hAnsi="Times New Roman"/>
              </w:rPr>
              <w:t>.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35" type="#_x0000_t75" style="width:81.75pt;height:33.75pt;visibility:visible">
                  <v:imagedata r:id="rId38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580</w:t>
            </w:r>
          </w:p>
        </w:tc>
      </w:tr>
      <w:tr w:rsidR="00CD3532" w:rsidRPr="00CD405D" w:rsidTr="001769B4">
        <w:trPr>
          <w:trHeight w:val="56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4413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Сцепление в сборе бензотриммера 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TL26 33 TU26 </w:t>
            </w:r>
            <w:r w:rsidRPr="00E56893">
              <w:rPr>
                <w:rFonts w:ascii="Times New Roman" w:hAnsi="Times New Roman"/>
                <w:b/>
              </w:rPr>
              <w:t xml:space="preserve"> </w:t>
            </w:r>
            <w:r w:rsidRPr="00E56893">
              <w:rPr>
                <w:rFonts w:ascii="Times New Roman" w:eastAsia="SimSun" w:hAnsi="Times New Roman"/>
                <w:b/>
              </w:rPr>
              <w:t xml:space="preserve">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36" type="#_x0000_t75" style="width:68.25pt;height:42pt;visibility:visible">
                  <v:imagedata r:id="rId38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56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4414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Сцепление в сборе бензотриммера  </w:t>
            </w:r>
            <w:r w:rsidRPr="00E56893">
              <w:rPr>
                <w:rFonts w:ascii="Times New Roman" w:hAnsi="Times New Roman"/>
              </w:rPr>
              <w:t xml:space="preserve">  </w:t>
            </w:r>
            <w:r w:rsidRPr="00E56893">
              <w:rPr>
                <w:rFonts w:ascii="Times New Roman" w:hAnsi="Times New Roman"/>
                <w:b/>
              </w:rPr>
              <w:t xml:space="preserve">homelite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</w:rPr>
              <w:t>S25/30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37" type="#_x0000_t75" style="width:66.75pt;height:42pt;visibility:visible">
                  <v:imagedata r:id="rId38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417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НАТЯЖИТЕЛИ ЦЕПИ</w:t>
            </w:r>
          </w:p>
        </w:tc>
      </w:tr>
      <w:tr w:rsidR="00CD3532" w:rsidRPr="00CD405D" w:rsidTr="001769B4">
        <w:trPr>
          <w:trHeight w:val="65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4500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bCs w:val="0"/>
                <w:sz w:val="22"/>
                <w:szCs w:val="22"/>
              </w:rPr>
            </w:pPr>
            <w:r w:rsidRPr="00E56893">
              <w:rPr>
                <w:b w:val="0"/>
                <w:bCs w:val="0"/>
                <w:sz w:val="22"/>
                <w:szCs w:val="22"/>
              </w:rPr>
              <w:t xml:space="preserve">Натяжитель цепи Husqvarna  </w:t>
            </w:r>
            <w:r w:rsidRPr="00E56893">
              <w:rPr>
                <w:b w:val="0"/>
                <w:bCs w:val="0"/>
                <w:sz w:val="22"/>
                <w:szCs w:val="22"/>
                <w:lang w:val="en-US"/>
              </w:rPr>
              <w:t>Partner</w:t>
            </w:r>
            <w:r w:rsidRPr="00E56893">
              <w:rPr>
                <w:b w:val="0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38" type="#_x0000_t75" style="width:90pt;height:32.25pt;visibility:visible">
                  <v:imagedata r:id="rId38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</w:t>
            </w:r>
          </w:p>
        </w:tc>
      </w:tr>
      <w:tr w:rsidR="00CD3532" w:rsidRPr="00CD405D" w:rsidTr="001769B4">
        <w:trPr>
          <w:trHeight w:val="55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4501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Натяжитель цепи 26сс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39" type="#_x0000_t75" style="width:90.75pt;height:26.25pt;visibility:visible">
                  <v:imagedata r:id="rId38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100</w:t>
            </w:r>
          </w:p>
        </w:tc>
      </w:tr>
      <w:tr w:rsidR="00CD3532" w:rsidRPr="00CD405D" w:rsidTr="001769B4">
        <w:trPr>
          <w:trHeight w:val="78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4502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Натяжитель цепи  Husqvarna 365/372 </w:t>
            </w:r>
            <w:r w:rsidRPr="00E56893">
              <w:rPr>
                <w:rFonts w:ascii="Times New Roman" w:hAnsi="Times New Roman"/>
                <w:b/>
                <w:color w:val="FF0000"/>
                <w:lang w:eastAsia="ru-RU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    </w:t>
            </w:r>
            <w:r w:rsidRPr="00E56893">
              <w:rPr>
                <w:rFonts w:ascii="Times New Roman" w:hAnsi="Times New Roman"/>
                <w:b/>
                <w:color w:val="FF0000"/>
                <w:lang w:eastAsia="ru-RU"/>
              </w:rPr>
              <w:t xml:space="preserve"> 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40" type="#_x0000_t75" style="width:77.25pt;height:39pt;visibility:visible">
                  <v:imagedata r:id="rId38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78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4503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Натяжитель цепи   STIHL 180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41" type="#_x0000_t75" style="width:64.5pt;height:41.25pt;visibility:visible">
                  <v:imagedata r:id="rId38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54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4504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Натяжитель цепи   STIHL 180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42" type="#_x0000_t75" style="width:78.75pt;height:30.75pt;visibility:visible">
                  <v:imagedata r:id="rId39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</w:t>
            </w:r>
          </w:p>
        </w:tc>
      </w:tr>
      <w:tr w:rsidR="00CD3532" w:rsidRPr="00CD405D" w:rsidTr="001769B4">
        <w:trPr>
          <w:trHeight w:val="54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4505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Натяжитель цепи</w:t>
            </w:r>
            <w:r w:rsidRPr="00E56893">
              <w:rPr>
                <w:rFonts w:ascii="Times New Roman" w:hAnsi="Times New Roman"/>
              </w:rPr>
              <w:t xml:space="preserve">  </w:t>
            </w:r>
            <w:r w:rsidRPr="00E56893">
              <w:rPr>
                <w:rFonts w:ascii="Times New Roman" w:hAnsi="Times New Roman"/>
                <w:b/>
              </w:rPr>
              <w:t>Oleo-Mac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936, 940,941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43" type="#_x0000_t75" style="width:62.25pt;height:31.5pt;visibility:visible">
                  <v:imagedata r:id="rId39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54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4506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Натяжитель цепи</w:t>
            </w:r>
            <w:r w:rsidRPr="00E56893">
              <w:rPr>
                <w:rFonts w:ascii="Times New Roman" w:hAnsi="Times New Roman"/>
              </w:rPr>
              <w:t xml:space="preserve">  </w:t>
            </w:r>
            <w:r w:rsidRPr="00E56893">
              <w:rPr>
                <w:rFonts w:ascii="Times New Roman" w:hAnsi="Times New Roman"/>
                <w:b/>
              </w:rPr>
              <w:t>Oleo-Mac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</w:rPr>
              <w:t xml:space="preserve">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</w:rPr>
              <w:t>947 952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44" type="#_x0000_t75" style="width:57pt;height:31.5pt;visibility:visible">
                  <v:imagedata r:id="rId39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324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ГЛУШИТЕЛЬ</w:t>
            </w:r>
          </w:p>
        </w:tc>
      </w:tr>
      <w:tr w:rsidR="00CD3532" w:rsidRPr="00CD405D" w:rsidTr="001769B4">
        <w:trPr>
          <w:trHeight w:val="63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4600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Глушитель  STIHL 180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45" type="#_x0000_t75" style="width:83.25pt;height:38.25pt;visibility:visible">
                  <v:imagedata r:id="rId39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450</w:t>
            </w:r>
          </w:p>
        </w:tc>
      </w:tr>
      <w:tr w:rsidR="00CD3532" w:rsidRPr="00CD405D" w:rsidTr="001769B4">
        <w:trPr>
          <w:trHeight w:val="78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4601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Глушитель </w:t>
            </w:r>
            <w:r w:rsidRPr="00E56893">
              <w:rPr>
                <w:rFonts w:ascii="Times New Roman" w:eastAsia="SimSun" w:hAnsi="Times New Roman"/>
                <w:b/>
              </w:rPr>
              <w:t xml:space="preserve"> Oleo-Mac</w:t>
            </w:r>
            <w:r w:rsidRPr="00E56893">
              <w:rPr>
                <w:rFonts w:ascii="Times New Roman" w:eastAsia="SimSu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 SPARTA 25/250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46" type="#_x0000_t75" style="width:82.5pt;height:42pt;visibility:visible">
                  <v:imagedata r:id="rId39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</w:p>
        </w:tc>
      </w:tr>
      <w:tr w:rsidR="00CD3532" w:rsidRPr="00CD405D" w:rsidTr="001769B4">
        <w:trPr>
          <w:trHeight w:val="89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4602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Глушитель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хускварна 365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47" type="#_x0000_t75" style="width:85.5pt;height:45pt;visibility:visible">
                  <v:imagedata r:id="rId39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450</w:t>
            </w:r>
          </w:p>
        </w:tc>
      </w:tr>
      <w:tr w:rsidR="00CD3532" w:rsidRPr="00CD405D" w:rsidTr="001769B4">
        <w:trPr>
          <w:trHeight w:val="68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4603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Глушитель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хускварна </w:t>
            </w:r>
            <w:r w:rsidRPr="00E56893">
              <w:rPr>
                <w:rFonts w:ascii="Times New Roman" w:hAnsi="Times New Roman"/>
              </w:rPr>
              <w:t xml:space="preserve"> </w:t>
            </w: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445 450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48" type="#_x0000_t75" style="width:85.5pt;height:36pt;visibility:visible">
                  <v:imagedata r:id="rId39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450</w:t>
            </w:r>
          </w:p>
        </w:tc>
      </w:tr>
      <w:tr w:rsidR="00CD3532" w:rsidRPr="00CD405D" w:rsidTr="001769B4">
        <w:trPr>
          <w:trHeight w:val="419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Направляющая планка (ШИНА)</w:t>
            </w:r>
          </w:p>
        </w:tc>
      </w:tr>
      <w:tr w:rsidR="00CD3532" w:rsidRPr="00CD405D" w:rsidTr="001769B4">
        <w:trPr>
          <w:trHeight w:val="53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4700</w:t>
            </w:r>
          </w:p>
        </w:tc>
        <w:tc>
          <w:tcPr>
            <w:tcW w:w="5882" w:type="dxa"/>
          </w:tcPr>
          <w:p w:rsidR="00CD3532" w:rsidRPr="00CD405D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CD405D">
              <w:rPr>
                <w:rFonts w:ascii="Times New Roman" w:hAnsi="Times New Roman"/>
                <w:b/>
                <w:bCs/>
                <w:kern w:val="36"/>
                <w:lang w:eastAsia="ru-RU"/>
              </w:rPr>
              <w:t>Направляющая планка 0.325 18" 72LP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49" type="#_x0000_t75" style="width:84.75pt;height:24.75pt;visibility:visible">
                  <v:imagedata r:id="rId39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550</w:t>
            </w:r>
          </w:p>
        </w:tc>
      </w:tr>
      <w:tr w:rsidR="00CD3532" w:rsidRPr="00CD405D" w:rsidTr="001769B4">
        <w:trPr>
          <w:trHeight w:val="53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4701</w:t>
            </w:r>
          </w:p>
        </w:tc>
        <w:tc>
          <w:tcPr>
            <w:tcW w:w="5882" w:type="dxa"/>
          </w:tcPr>
          <w:p w:rsidR="00CD3532" w:rsidRPr="00CD405D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CD405D">
              <w:rPr>
                <w:rFonts w:ascii="Times New Roman" w:hAnsi="Times New Roman"/>
                <w:b/>
                <w:bCs/>
                <w:kern w:val="36"/>
                <w:lang w:eastAsia="ru-RU"/>
              </w:rPr>
              <w:t>Направляющая планка 0.325  20" 76LP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50" type="#_x0000_t75" style="width:84.75pt;height:24.75pt;visibility:visible">
                  <v:imagedata r:id="rId39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550</w:t>
            </w:r>
          </w:p>
        </w:tc>
      </w:tr>
      <w:tr w:rsidR="00CD3532" w:rsidRPr="00CD405D" w:rsidTr="001769B4">
        <w:trPr>
          <w:trHeight w:val="522"/>
        </w:trPr>
        <w:tc>
          <w:tcPr>
            <w:tcW w:w="9898" w:type="dxa"/>
            <w:gridSpan w:val="5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b/>
                <w:color w:val="FF0000"/>
                <w:lang w:eastAsia="ru-RU"/>
              </w:rPr>
            </w:pPr>
            <w:r w:rsidRPr="00CD405D">
              <w:rPr>
                <w:b/>
                <w:i/>
                <w:color w:val="0070C0"/>
                <w:sz w:val="40"/>
                <w:szCs w:val="40"/>
                <w:lang w:eastAsia="ru-RU"/>
              </w:rPr>
              <w:t>ЗАПАСНЫЕ ЧАСТИ ДЛЯ ЭЛЕКТРО-ИНСТРУМЕНТА</w:t>
            </w:r>
          </w:p>
        </w:tc>
      </w:tr>
      <w:tr w:rsidR="00CD3532" w:rsidRPr="00CD405D" w:rsidTr="001769B4">
        <w:trPr>
          <w:trHeight w:val="70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5100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Ствол перфоратора Hitachi DH 24 PB 3 в сборе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51" type="#_x0000_t75" style="width:97.5pt;height:39.75pt;visibility:visible">
                  <v:imagedata r:id="rId39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1400</w:t>
            </w:r>
          </w:p>
        </w:tc>
      </w:tr>
      <w:tr w:rsidR="00CD3532" w:rsidRPr="00CD405D" w:rsidTr="001769B4">
        <w:trPr>
          <w:trHeight w:val="79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  <w:lang w:val="en-US"/>
              </w:rPr>
            </w:pPr>
            <w:r w:rsidRPr="00CD405D">
              <w:rPr>
                <w:rFonts w:eastAsia="SimSun" w:cs="Arial"/>
              </w:rPr>
              <w:t>51</w:t>
            </w:r>
            <w:r w:rsidRPr="00CD405D">
              <w:rPr>
                <w:rFonts w:eastAsia="SimSun" w:cs="Arial"/>
                <w:lang w:val="en-US"/>
              </w:rPr>
              <w:t>01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eastAsia="SimSun" w:hAnsi="Times New Roman"/>
                <w:b/>
              </w:rPr>
              <w:t>Ствол в сборе макита 24-50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52" type="#_x0000_t75" style="width:100.5pt;height:42pt;visibility:visible">
                  <v:imagedata r:id="rId39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1300</w:t>
            </w:r>
          </w:p>
        </w:tc>
      </w:tr>
      <w:tr w:rsidR="00CD3532" w:rsidRPr="00CD405D" w:rsidTr="001769B4">
        <w:trPr>
          <w:trHeight w:val="69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  <w:lang w:val="en-US"/>
              </w:rPr>
            </w:pPr>
            <w:r w:rsidRPr="00CD405D">
              <w:rPr>
                <w:rFonts w:eastAsia="SimSun" w:cs="Arial"/>
              </w:rPr>
              <w:t>5</w:t>
            </w:r>
            <w:r w:rsidRPr="00CD405D">
              <w:rPr>
                <w:rFonts w:eastAsia="SimSun" w:cs="Arial"/>
                <w:lang w:val="en-US"/>
              </w:rPr>
              <w:t>102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eastAsia="SimSun" w:hAnsi="Times New Roman"/>
                <w:b/>
              </w:rPr>
              <w:t>Промвал макита 24-50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53" type="#_x0000_t75" style="width:78pt;height:45pt;visibility:visible">
                  <v:imagedata r:id="rId40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1200</w:t>
            </w:r>
          </w:p>
        </w:tc>
      </w:tr>
      <w:tr w:rsidR="00CD3532" w:rsidRPr="00CD405D" w:rsidTr="001769B4">
        <w:trPr>
          <w:trHeight w:val="77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  <w:lang w:val="en-US"/>
              </w:rPr>
            </w:pPr>
            <w:r w:rsidRPr="00CD405D">
              <w:rPr>
                <w:rFonts w:eastAsia="SimSun" w:cs="Arial"/>
              </w:rPr>
              <w:t>5</w:t>
            </w:r>
            <w:r w:rsidRPr="00CD405D">
              <w:rPr>
                <w:rFonts w:eastAsia="SimSun" w:cs="Arial"/>
                <w:lang w:val="en-US"/>
              </w:rPr>
              <w:t>103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hAnsi="Times New Roman"/>
                <w:b/>
              </w:rPr>
              <w:t>Выключатель</w:t>
            </w:r>
            <w:r w:rsidRPr="00E56893">
              <w:rPr>
                <w:rFonts w:ascii="Times New Roman" w:eastAsia="SimSun" w:hAnsi="Times New Roman"/>
                <w:b/>
              </w:rPr>
              <w:t xml:space="preserve">  макита 24-50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54" type="#_x0000_t75" style="width:68.25pt;height:41.25pt;visibility:visible">
                  <v:imagedata r:id="rId40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79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5104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eastAsia="SimSun" w:hAnsi="Times New Roman"/>
                <w:b/>
              </w:rPr>
              <w:t>Промвал для Хитачи DH-24PC3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55" type="#_x0000_t75" style="width:82.5pt;height:42pt;visibility:visible">
                  <v:imagedata r:id="rId40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1400</w:t>
            </w:r>
          </w:p>
        </w:tc>
      </w:tr>
      <w:tr w:rsidR="00CD3532" w:rsidRPr="00CD405D" w:rsidTr="001769B4">
        <w:trPr>
          <w:trHeight w:val="80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5105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Ствол в сборе для перфоратора Макита HR2470                                                                           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56" type="#_x0000_t75" style="width:63.75pt;height:42pt;visibility:visible">
                  <v:imagedata r:id="rId40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1400</w:t>
            </w:r>
          </w:p>
        </w:tc>
      </w:tr>
      <w:tr w:rsidR="00CD3532" w:rsidRPr="00CD405D" w:rsidTr="001769B4">
        <w:trPr>
          <w:trHeight w:val="73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5106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  <w:r w:rsidRPr="00E56893">
              <w:rPr>
                <w:rFonts w:ascii="Times New Roman" w:eastAsia="SimSun" w:hAnsi="Times New Roman"/>
                <w:b/>
              </w:rPr>
              <w:t>Промвал макита 24-70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57" type="#_x0000_t75" style="width:48pt;height:41.25pt;visibility:visible">
                  <v:imagedata r:id="rId40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1200</w:t>
            </w:r>
          </w:p>
        </w:tc>
      </w:tr>
      <w:tr w:rsidR="00CD3532" w:rsidRPr="00CD405D" w:rsidTr="001769B4">
        <w:trPr>
          <w:trHeight w:val="82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5107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Якорь (ротор) на Makita HR2450</w:t>
            </w:r>
          </w:p>
          <w:p w:rsidR="00CD3532" w:rsidRPr="00E56893" w:rsidRDefault="00CD3532" w:rsidP="00CD405D">
            <w:pPr>
              <w:spacing w:after="0" w:line="240" w:lineRule="auto"/>
              <w:rPr>
                <w:rFonts w:ascii="Times New Roman" w:eastAsia="SimSun" w:hAnsi="Times New Roman"/>
                <w:b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noProof/>
                <w:lang w:eastAsia="ru-RU"/>
              </w:rPr>
            </w:pPr>
            <w:r w:rsidRPr="00756F30">
              <w:rPr>
                <w:rFonts w:eastAsia="SimSun"/>
                <w:noProof/>
                <w:lang w:eastAsia="ru-RU"/>
              </w:rPr>
              <w:pict>
                <v:shape id="_x0000_i1458" type="#_x0000_t75" style="width:52.5pt;height:42.75pt;visibility:visible">
                  <v:imagedata r:id="rId40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1100</w:t>
            </w:r>
          </w:p>
        </w:tc>
      </w:tr>
      <w:tr w:rsidR="00CD3532" w:rsidRPr="00CD405D" w:rsidTr="001769B4">
        <w:trPr>
          <w:trHeight w:val="70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5108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Выключатель Hitachi 180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b/>
                <w:noProof/>
                <w:lang w:eastAsia="ru-RU"/>
              </w:rPr>
            </w:pPr>
            <w:r w:rsidRPr="00756F30">
              <w:rPr>
                <w:rFonts w:eastAsia="SimSun"/>
                <w:b/>
                <w:noProof/>
                <w:lang w:eastAsia="ru-RU"/>
              </w:rPr>
              <w:pict>
                <v:shape id="_x0000_i1459" type="#_x0000_t75" style="width:83.25pt;height:43.5pt;visibility:visible">
                  <v:imagedata r:id="rId40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67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5109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Выключатель для УШМ  9069/GA 9020 Макита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  <w:b/>
                <w:noProof/>
                <w:lang w:eastAsia="ru-RU"/>
              </w:rPr>
            </w:pPr>
            <w:r w:rsidRPr="00756F30">
              <w:rPr>
                <w:rFonts w:eastAsia="SimSun"/>
                <w:b/>
                <w:noProof/>
                <w:lang w:eastAsia="ru-RU"/>
              </w:rPr>
              <w:pict>
                <v:shape id="_x0000_i1460" type="#_x0000_t75" style="width:85.5pt;height:39.75pt;visibility:visible">
                  <v:imagedata r:id="rId40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380</w:t>
            </w:r>
          </w:p>
        </w:tc>
      </w:tr>
      <w:tr w:rsidR="00CD3532" w:rsidRPr="00CD405D" w:rsidTr="001769B4">
        <w:trPr>
          <w:trHeight w:val="844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5111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Выключатель для перфоратора Bosch 2-26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61" type="#_x0000_t75" alt="http://www.world-reparts.com/published/publicdata/WORTS1/attachments/SC/products_pictures/SDC12698_enl.JPG" style="width:69.75pt;height:42pt;visibility:visible">
                  <v:imagedata r:id="rId40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360</w:t>
            </w:r>
          </w:p>
        </w:tc>
      </w:tr>
      <w:tr w:rsidR="00CD3532" w:rsidRPr="00CD405D" w:rsidTr="001769B4">
        <w:trPr>
          <w:trHeight w:val="82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5112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Ствол перфоратора BOSCH GBH 2-24 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62" type="#_x0000_t75" alt="http://images.ua.prom.st/123416035_w200_h200_224.jpg" style="width:56.25pt;height:42pt;visibility:visible">
                  <v:imagedata r:id="rId40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1200</w:t>
            </w:r>
          </w:p>
        </w:tc>
      </w:tr>
      <w:tr w:rsidR="00CD3532" w:rsidRPr="00CD405D" w:rsidTr="001769B4">
        <w:trPr>
          <w:trHeight w:val="69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5113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Ствол для МАКИТА 5201, 5210, 5211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63" type="#_x0000_t75" style="width:84pt;height:31.5pt;visibility:visible">
                  <v:imagedata r:id="rId41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1500</w:t>
            </w:r>
          </w:p>
        </w:tc>
      </w:tr>
      <w:tr w:rsidR="00CD3532" w:rsidRPr="00CD405D" w:rsidTr="001769B4">
        <w:trPr>
          <w:trHeight w:val="80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5114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Ствол для Макита HM1202C 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64" type="#_x0000_t75" style="width:84pt;height:43.5pt;visibility:visible">
                  <v:imagedata r:id="rId41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2100</w:t>
            </w:r>
          </w:p>
        </w:tc>
      </w:tr>
      <w:tr w:rsidR="00CD3532" w:rsidRPr="00CD405D" w:rsidTr="001769B4">
        <w:trPr>
          <w:trHeight w:val="99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5115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Ремкомплект патрона для перфоратора Makita 2450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65" type="#_x0000_t75" style="width:81pt;height:44.25pt;visibility:visible">
                  <v:imagedata r:id="rId41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180</w:t>
            </w:r>
          </w:p>
        </w:tc>
      </w:tr>
      <w:tr w:rsidR="00CD3532" w:rsidRPr="00CD405D" w:rsidTr="001769B4">
        <w:trPr>
          <w:trHeight w:val="746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5116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Якорь на перфораторы Bosch 2-26 (7зубов)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66" type="#_x0000_t75" style="width:86.25pt;height:39pt;visibility:visible">
                  <v:imagedata r:id="rId41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950</w:t>
            </w:r>
          </w:p>
        </w:tc>
      </w:tr>
      <w:tr w:rsidR="00CD3532" w:rsidRPr="00CD405D" w:rsidTr="001769B4">
        <w:trPr>
          <w:trHeight w:val="68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5117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Выключатель для BOSCH GBH 2-24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67" type="#_x0000_t75" style="width:81.75pt;height:36.75pt;visibility:visible">
                  <v:imagedata r:id="rId41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815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5118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>Ствол для МАКИТА</w:t>
            </w:r>
            <w:r w:rsidRPr="00E56893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E56893">
              <w:rPr>
                <w:sz w:val="22"/>
                <w:szCs w:val="22"/>
              </w:rPr>
              <w:t xml:space="preserve"> HR5001C</w:t>
            </w:r>
          </w:p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68" type="#_x0000_t75" style="width:60.75pt;height:41.25pt;visibility:visible">
                  <v:imagedata r:id="rId41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2100</w:t>
            </w:r>
          </w:p>
        </w:tc>
      </w:tr>
      <w:tr w:rsidR="00CD3532" w:rsidRPr="00CD405D" w:rsidTr="001769B4">
        <w:trPr>
          <w:trHeight w:val="742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5119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>Муфта МАКИТА</w:t>
            </w:r>
            <w:r w:rsidRPr="00E56893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E56893">
              <w:rPr>
                <w:sz w:val="22"/>
                <w:szCs w:val="22"/>
              </w:rPr>
              <w:t xml:space="preserve"> HR5001C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69" type="#_x0000_t75" style="width:76.5pt;height:45pt;visibility:visible">
                  <v:imagedata r:id="rId416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1500</w:t>
            </w:r>
          </w:p>
        </w:tc>
      </w:tr>
      <w:tr w:rsidR="00CD3532" w:rsidRPr="00CD405D" w:rsidTr="001769B4">
        <w:trPr>
          <w:trHeight w:val="890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5120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>Щеткодержатель  Bosch 2-26  ( в сборе 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70" type="#_x0000_t75" style="width:82.5pt;height:46.5pt;visibility:visible">
                  <v:imagedata r:id="rId417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771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5121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>Ствол для перфоратора Bosch 2-26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71" type="#_x0000_t75" style="width:83.25pt;height:41.25pt;visibility:visible">
                  <v:imagedata r:id="rId418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950</w:t>
            </w:r>
          </w:p>
        </w:tc>
      </w:tr>
      <w:tr w:rsidR="00CD3532" w:rsidRPr="00CD405D" w:rsidTr="001769B4">
        <w:trPr>
          <w:trHeight w:val="56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5122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 xml:space="preserve">Стволик для перфоратора Bosch 2-26            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72" type="#_x0000_t75" style="width:84pt;height:31.5pt;visibility:visible">
                  <v:imagedata r:id="rId419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649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5123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>Выключатель Makita 1500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73" type="#_x0000_t75" style="width:79.5pt;height:39.75pt;visibility:visible">
                  <v:imagedata r:id="rId420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480</w:t>
            </w:r>
          </w:p>
        </w:tc>
      </w:tr>
      <w:tr w:rsidR="00CD3532" w:rsidRPr="00CD405D" w:rsidTr="001769B4">
        <w:trPr>
          <w:trHeight w:val="73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5124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 xml:space="preserve">Выключатель для болгарки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74" type="#_x0000_t75" style="width:62.25pt;height:39pt;visibility:visible">
                  <v:imagedata r:id="rId421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250</w:t>
            </w:r>
          </w:p>
        </w:tc>
      </w:tr>
      <w:tr w:rsidR="00CD3532" w:rsidRPr="00CD405D" w:rsidTr="001769B4">
        <w:trPr>
          <w:trHeight w:val="703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5125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  <w:r w:rsidRPr="00E56893">
              <w:rPr>
                <w:sz w:val="22"/>
                <w:szCs w:val="22"/>
              </w:rPr>
              <w:t>Выключатель Makita  HM1304,  HR5001C</w:t>
            </w:r>
            <w:r w:rsidRPr="00E56893">
              <w:rPr>
                <w:color w:val="FF0000"/>
                <w:sz w:val="22"/>
                <w:szCs w:val="22"/>
              </w:rPr>
              <w:t xml:space="preserve">   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75" type="#_x0000_t75" style="width:83.25pt;height:42pt;visibility:visible">
                  <v:imagedata r:id="rId422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787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5126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Рем.комплект ствола перфоратора макита 2450 </w:t>
            </w:r>
          </w:p>
          <w:p w:rsidR="00CD3532" w:rsidRPr="00E56893" w:rsidRDefault="00CD3532" w:rsidP="00CD405D">
            <w:pPr>
              <w:pStyle w:val="Heading1"/>
              <w:rPr>
                <w:sz w:val="22"/>
                <w:szCs w:val="22"/>
              </w:rPr>
            </w:pP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76" type="#_x0000_t75" style="width:82.5pt;height:42.75pt;visibility:visible">
                  <v:imagedata r:id="rId423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350</w:t>
            </w:r>
          </w:p>
        </w:tc>
      </w:tr>
      <w:tr w:rsidR="00CD3532" w:rsidRPr="00CD405D" w:rsidTr="001769B4">
        <w:trPr>
          <w:trHeight w:val="73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5127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>Гильза  перфоратора макита 2450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77" type="#_x0000_t75" style="width:84.75pt;height:38.25pt;visibility:visible">
                  <v:imagedata r:id="rId424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300</w:t>
            </w:r>
          </w:p>
        </w:tc>
      </w:tr>
      <w:tr w:rsidR="00CD3532" w:rsidRPr="00CD405D" w:rsidTr="001769B4">
        <w:trPr>
          <w:trHeight w:val="738"/>
        </w:trPr>
        <w:tc>
          <w:tcPr>
            <w:tcW w:w="552" w:type="dxa"/>
          </w:tcPr>
          <w:p w:rsidR="00CD3532" w:rsidRPr="00CD405D" w:rsidRDefault="00CD3532" w:rsidP="00CD405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-37" w:right="-12" w:hanging="16"/>
              <w:jc w:val="right"/>
              <w:rPr>
                <w:bCs/>
                <w:lang w:val="en-US" w:eastAsia="ru-RU"/>
              </w:rPr>
            </w:pPr>
          </w:p>
        </w:tc>
        <w:tc>
          <w:tcPr>
            <w:tcW w:w="714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 w:cs="Arial"/>
              </w:rPr>
            </w:pPr>
            <w:r w:rsidRPr="00CD405D">
              <w:rPr>
                <w:rFonts w:eastAsia="SimSun" w:cs="Arial"/>
              </w:rPr>
              <w:t>5128</w:t>
            </w:r>
          </w:p>
        </w:tc>
        <w:tc>
          <w:tcPr>
            <w:tcW w:w="5882" w:type="dxa"/>
          </w:tcPr>
          <w:p w:rsidR="00CD3532" w:rsidRPr="00E56893" w:rsidRDefault="00CD3532" w:rsidP="00CD405D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E56893">
              <w:rPr>
                <w:rFonts w:ascii="Times New Roman" w:hAnsi="Times New Roman"/>
                <w:b/>
                <w:bCs/>
                <w:kern w:val="36"/>
                <w:lang w:eastAsia="ru-RU"/>
              </w:rPr>
              <w:t xml:space="preserve">Ремкомплект патрона для перфоратора  Bosch  2-26 </w:t>
            </w:r>
            <w:r w:rsidRPr="00E56893">
              <w:rPr>
                <w:rFonts w:ascii="Times New Roman" w:hAnsi="Times New Roman"/>
                <w:b/>
                <w:color w:val="FF0000"/>
                <w:lang w:eastAsia="ru-RU"/>
              </w:rPr>
              <w:t>( за 10 штук )</w:t>
            </w:r>
          </w:p>
        </w:tc>
        <w:tc>
          <w:tcPr>
            <w:tcW w:w="176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478" type="#_x0000_t75" style="width:79.5pt;height:39.75pt;visibility:visible">
                  <v:imagedata r:id="rId425" o:title=""/>
                </v:shape>
              </w:pict>
            </w:r>
          </w:p>
        </w:tc>
        <w:tc>
          <w:tcPr>
            <w:tcW w:w="990" w:type="dxa"/>
          </w:tcPr>
          <w:p w:rsidR="00CD3532" w:rsidRPr="00CD405D" w:rsidRDefault="00CD3532" w:rsidP="00CD405D">
            <w:pPr>
              <w:spacing w:after="0" w:line="240" w:lineRule="auto"/>
              <w:jc w:val="center"/>
              <w:rPr>
                <w:rFonts w:eastAsia="SimSun"/>
              </w:rPr>
            </w:pPr>
            <w:r>
              <w:rPr>
                <w:rFonts w:eastAsia="SimSun"/>
              </w:rPr>
              <w:t>200</w:t>
            </w:r>
          </w:p>
        </w:tc>
      </w:tr>
    </w:tbl>
    <w:p w:rsidR="00CD3532" w:rsidRDefault="00CD3532" w:rsidP="005675E4">
      <w:pPr>
        <w:rPr>
          <w:lang w:val="en-US"/>
        </w:rPr>
      </w:pPr>
    </w:p>
    <w:p w:rsidR="00CD3532" w:rsidRPr="00AA67E8" w:rsidRDefault="00CD3532" w:rsidP="00635946"/>
    <w:sectPr w:rsidR="00CD3532" w:rsidRPr="00AA67E8" w:rsidSect="001D468D">
      <w:headerReference w:type="default" r:id="rId426"/>
      <w:pgSz w:w="11906" w:h="16838" w:code="9"/>
      <w:pgMar w:top="720" w:right="720" w:bottom="720" w:left="720" w:header="45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532" w:rsidRDefault="00CD3532" w:rsidP="00CB16B0">
      <w:pPr>
        <w:spacing w:after="0" w:line="240" w:lineRule="auto"/>
      </w:pPr>
      <w:r>
        <w:separator/>
      </w:r>
    </w:p>
  </w:endnote>
  <w:endnote w:type="continuationSeparator" w:id="1">
    <w:p w:rsidR="00CD3532" w:rsidRDefault="00CD3532" w:rsidP="00CB1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Times New Roman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532" w:rsidRDefault="00CD3532" w:rsidP="00CB16B0">
      <w:pPr>
        <w:spacing w:after="0" w:line="240" w:lineRule="auto"/>
      </w:pPr>
      <w:r>
        <w:separator/>
      </w:r>
    </w:p>
  </w:footnote>
  <w:footnote w:type="continuationSeparator" w:id="1">
    <w:p w:rsidR="00CD3532" w:rsidRDefault="00CD3532" w:rsidP="00CB1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532" w:rsidRDefault="00CD3532" w:rsidP="00525FD5">
    <w:pPr>
      <w:pStyle w:val="Header"/>
      <w:tabs>
        <w:tab w:val="clear" w:pos="4677"/>
        <w:tab w:val="clear" w:pos="9355"/>
        <w:tab w:val="left" w:pos="8790"/>
      </w:tabs>
    </w:pPr>
    <w:r>
      <w:rPr>
        <w:b/>
        <w:i/>
        <w:color w:val="00B0F0"/>
        <w:sz w:val="48"/>
        <w:szCs w:val="48"/>
      </w:rPr>
      <w:t xml:space="preserve">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5" type="#_x0000_t75" style="width:236.25pt;height:159.75pt;visibility:visible" o:bullet="t">
        <v:imagedata r:id="rId1" o:title=""/>
      </v:shape>
    </w:pict>
  </w:numPicBullet>
  <w:abstractNum w:abstractNumId="0">
    <w:nsid w:val="FFFFFF7C"/>
    <w:multiLevelType w:val="singleLevel"/>
    <w:tmpl w:val="FAC053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B6C1C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690EF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52456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BFE0C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3108A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A2A35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85C6B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CA653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FCE2B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1582F14"/>
    <w:multiLevelType w:val="hybridMultilevel"/>
    <w:tmpl w:val="856C144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3B2536D"/>
    <w:multiLevelType w:val="hybridMultilevel"/>
    <w:tmpl w:val="62E217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81D510A"/>
    <w:multiLevelType w:val="hybridMultilevel"/>
    <w:tmpl w:val="45DA3E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autoHyphenation/>
  <w:hyphenationZone w:val="357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160F"/>
    <w:rsid w:val="000001A2"/>
    <w:rsid w:val="00000244"/>
    <w:rsid w:val="00000DDF"/>
    <w:rsid w:val="00001236"/>
    <w:rsid w:val="0000151D"/>
    <w:rsid w:val="00002CFD"/>
    <w:rsid w:val="00002EF7"/>
    <w:rsid w:val="00003230"/>
    <w:rsid w:val="0000346B"/>
    <w:rsid w:val="000039BD"/>
    <w:rsid w:val="00003AA7"/>
    <w:rsid w:val="00003E72"/>
    <w:rsid w:val="0000484D"/>
    <w:rsid w:val="00004DC6"/>
    <w:rsid w:val="00005A83"/>
    <w:rsid w:val="00006305"/>
    <w:rsid w:val="000104DA"/>
    <w:rsid w:val="0001060F"/>
    <w:rsid w:val="0001086C"/>
    <w:rsid w:val="00011951"/>
    <w:rsid w:val="00012FF4"/>
    <w:rsid w:val="000139F3"/>
    <w:rsid w:val="00013CD8"/>
    <w:rsid w:val="00013EFC"/>
    <w:rsid w:val="00015136"/>
    <w:rsid w:val="00015DF3"/>
    <w:rsid w:val="000160C2"/>
    <w:rsid w:val="00016601"/>
    <w:rsid w:val="00016E37"/>
    <w:rsid w:val="00017340"/>
    <w:rsid w:val="0001788A"/>
    <w:rsid w:val="000179AD"/>
    <w:rsid w:val="00020F8E"/>
    <w:rsid w:val="0002140C"/>
    <w:rsid w:val="00021950"/>
    <w:rsid w:val="00021FC1"/>
    <w:rsid w:val="00022378"/>
    <w:rsid w:val="00023379"/>
    <w:rsid w:val="00023812"/>
    <w:rsid w:val="00024BC8"/>
    <w:rsid w:val="00026B35"/>
    <w:rsid w:val="00030FE3"/>
    <w:rsid w:val="0003127C"/>
    <w:rsid w:val="000312C3"/>
    <w:rsid w:val="00031AC2"/>
    <w:rsid w:val="000328F1"/>
    <w:rsid w:val="00033286"/>
    <w:rsid w:val="00033CA3"/>
    <w:rsid w:val="00034156"/>
    <w:rsid w:val="00035F01"/>
    <w:rsid w:val="00037312"/>
    <w:rsid w:val="00037621"/>
    <w:rsid w:val="0004022B"/>
    <w:rsid w:val="000418B9"/>
    <w:rsid w:val="000427FF"/>
    <w:rsid w:val="0004313B"/>
    <w:rsid w:val="000431C2"/>
    <w:rsid w:val="0004357F"/>
    <w:rsid w:val="00043981"/>
    <w:rsid w:val="00043AE0"/>
    <w:rsid w:val="00043CD8"/>
    <w:rsid w:val="0004420B"/>
    <w:rsid w:val="000464F9"/>
    <w:rsid w:val="0004654C"/>
    <w:rsid w:val="0004742C"/>
    <w:rsid w:val="00047D68"/>
    <w:rsid w:val="00047FAF"/>
    <w:rsid w:val="0005049B"/>
    <w:rsid w:val="00050643"/>
    <w:rsid w:val="0005151D"/>
    <w:rsid w:val="00051819"/>
    <w:rsid w:val="00051990"/>
    <w:rsid w:val="00051E56"/>
    <w:rsid w:val="00052110"/>
    <w:rsid w:val="00052546"/>
    <w:rsid w:val="00052806"/>
    <w:rsid w:val="00052BC3"/>
    <w:rsid w:val="000532AC"/>
    <w:rsid w:val="00053577"/>
    <w:rsid w:val="00053BEF"/>
    <w:rsid w:val="00054AC3"/>
    <w:rsid w:val="000558D9"/>
    <w:rsid w:val="00055A1C"/>
    <w:rsid w:val="00055ED1"/>
    <w:rsid w:val="00055FDB"/>
    <w:rsid w:val="000565E7"/>
    <w:rsid w:val="00057F17"/>
    <w:rsid w:val="00057FB5"/>
    <w:rsid w:val="00060CA2"/>
    <w:rsid w:val="000616F1"/>
    <w:rsid w:val="00063737"/>
    <w:rsid w:val="00064B5E"/>
    <w:rsid w:val="000650F1"/>
    <w:rsid w:val="00065428"/>
    <w:rsid w:val="0006549F"/>
    <w:rsid w:val="000656F4"/>
    <w:rsid w:val="00065CE6"/>
    <w:rsid w:val="00065F3D"/>
    <w:rsid w:val="00066CD8"/>
    <w:rsid w:val="000671CA"/>
    <w:rsid w:val="000673F0"/>
    <w:rsid w:val="00067BCF"/>
    <w:rsid w:val="00067BD6"/>
    <w:rsid w:val="00070376"/>
    <w:rsid w:val="000704F8"/>
    <w:rsid w:val="00070CBB"/>
    <w:rsid w:val="00070E1C"/>
    <w:rsid w:val="000711A7"/>
    <w:rsid w:val="00071333"/>
    <w:rsid w:val="00071E9B"/>
    <w:rsid w:val="00071F97"/>
    <w:rsid w:val="00073077"/>
    <w:rsid w:val="00073428"/>
    <w:rsid w:val="00074338"/>
    <w:rsid w:val="000747EB"/>
    <w:rsid w:val="00074D3F"/>
    <w:rsid w:val="00075F47"/>
    <w:rsid w:val="000761F8"/>
    <w:rsid w:val="000773E8"/>
    <w:rsid w:val="00077534"/>
    <w:rsid w:val="00077FA6"/>
    <w:rsid w:val="0008000E"/>
    <w:rsid w:val="000820F0"/>
    <w:rsid w:val="00082B79"/>
    <w:rsid w:val="00082F53"/>
    <w:rsid w:val="000835D6"/>
    <w:rsid w:val="00084E2B"/>
    <w:rsid w:val="00085244"/>
    <w:rsid w:val="00085DA5"/>
    <w:rsid w:val="00086319"/>
    <w:rsid w:val="00086677"/>
    <w:rsid w:val="00086D10"/>
    <w:rsid w:val="000872F5"/>
    <w:rsid w:val="0009003B"/>
    <w:rsid w:val="00090D21"/>
    <w:rsid w:val="00090F20"/>
    <w:rsid w:val="00091E84"/>
    <w:rsid w:val="00092418"/>
    <w:rsid w:val="00092BC6"/>
    <w:rsid w:val="00093687"/>
    <w:rsid w:val="00095BD2"/>
    <w:rsid w:val="0009632B"/>
    <w:rsid w:val="00096E51"/>
    <w:rsid w:val="000A0743"/>
    <w:rsid w:val="000A1BBE"/>
    <w:rsid w:val="000A1C61"/>
    <w:rsid w:val="000A4E5A"/>
    <w:rsid w:val="000A55ED"/>
    <w:rsid w:val="000A5A87"/>
    <w:rsid w:val="000A5D90"/>
    <w:rsid w:val="000A5F13"/>
    <w:rsid w:val="000A65BC"/>
    <w:rsid w:val="000A6786"/>
    <w:rsid w:val="000A6964"/>
    <w:rsid w:val="000A7083"/>
    <w:rsid w:val="000A7592"/>
    <w:rsid w:val="000A7634"/>
    <w:rsid w:val="000A7C25"/>
    <w:rsid w:val="000A7F95"/>
    <w:rsid w:val="000B1256"/>
    <w:rsid w:val="000B1637"/>
    <w:rsid w:val="000B1B91"/>
    <w:rsid w:val="000B1C5F"/>
    <w:rsid w:val="000B1C6F"/>
    <w:rsid w:val="000B1E61"/>
    <w:rsid w:val="000B3852"/>
    <w:rsid w:val="000B3ED8"/>
    <w:rsid w:val="000B458C"/>
    <w:rsid w:val="000B50A9"/>
    <w:rsid w:val="000B6926"/>
    <w:rsid w:val="000B6D39"/>
    <w:rsid w:val="000B713A"/>
    <w:rsid w:val="000B780B"/>
    <w:rsid w:val="000C07CF"/>
    <w:rsid w:val="000C088A"/>
    <w:rsid w:val="000C0D04"/>
    <w:rsid w:val="000C0EE6"/>
    <w:rsid w:val="000C1802"/>
    <w:rsid w:val="000C20E8"/>
    <w:rsid w:val="000C30F2"/>
    <w:rsid w:val="000C36D5"/>
    <w:rsid w:val="000C3B0B"/>
    <w:rsid w:val="000C4151"/>
    <w:rsid w:val="000C419E"/>
    <w:rsid w:val="000C4719"/>
    <w:rsid w:val="000C61FE"/>
    <w:rsid w:val="000C7B69"/>
    <w:rsid w:val="000C7E6A"/>
    <w:rsid w:val="000C7EC3"/>
    <w:rsid w:val="000D1405"/>
    <w:rsid w:val="000D142C"/>
    <w:rsid w:val="000D18BA"/>
    <w:rsid w:val="000D212A"/>
    <w:rsid w:val="000D223F"/>
    <w:rsid w:val="000D2879"/>
    <w:rsid w:val="000D2C56"/>
    <w:rsid w:val="000D2C65"/>
    <w:rsid w:val="000D2D0C"/>
    <w:rsid w:val="000D3176"/>
    <w:rsid w:val="000D32FD"/>
    <w:rsid w:val="000D40C3"/>
    <w:rsid w:val="000D414C"/>
    <w:rsid w:val="000D48DB"/>
    <w:rsid w:val="000D5DE9"/>
    <w:rsid w:val="000D6977"/>
    <w:rsid w:val="000D6AA6"/>
    <w:rsid w:val="000D6B38"/>
    <w:rsid w:val="000D7A5E"/>
    <w:rsid w:val="000E1C11"/>
    <w:rsid w:val="000E22B5"/>
    <w:rsid w:val="000E2CBC"/>
    <w:rsid w:val="000E4689"/>
    <w:rsid w:val="000E4BAD"/>
    <w:rsid w:val="000E57FB"/>
    <w:rsid w:val="000E6234"/>
    <w:rsid w:val="000E76A0"/>
    <w:rsid w:val="000E7742"/>
    <w:rsid w:val="000E7F32"/>
    <w:rsid w:val="000F0077"/>
    <w:rsid w:val="000F00AB"/>
    <w:rsid w:val="000F00C2"/>
    <w:rsid w:val="000F01B8"/>
    <w:rsid w:val="000F09DF"/>
    <w:rsid w:val="000F19F8"/>
    <w:rsid w:val="000F1BB9"/>
    <w:rsid w:val="000F2061"/>
    <w:rsid w:val="000F351F"/>
    <w:rsid w:val="000F3BA4"/>
    <w:rsid w:val="000F46A3"/>
    <w:rsid w:val="000F47C4"/>
    <w:rsid w:val="000F5015"/>
    <w:rsid w:val="000F6086"/>
    <w:rsid w:val="000F6854"/>
    <w:rsid w:val="000F6A6B"/>
    <w:rsid w:val="000F761D"/>
    <w:rsid w:val="000F7941"/>
    <w:rsid w:val="001002E4"/>
    <w:rsid w:val="00100434"/>
    <w:rsid w:val="00101FF7"/>
    <w:rsid w:val="00102178"/>
    <w:rsid w:val="00102C8F"/>
    <w:rsid w:val="001031ED"/>
    <w:rsid w:val="0010323D"/>
    <w:rsid w:val="001041F6"/>
    <w:rsid w:val="001042DD"/>
    <w:rsid w:val="0010494F"/>
    <w:rsid w:val="00104F94"/>
    <w:rsid w:val="00105F9C"/>
    <w:rsid w:val="001065C0"/>
    <w:rsid w:val="00106A5D"/>
    <w:rsid w:val="001073A0"/>
    <w:rsid w:val="001077C6"/>
    <w:rsid w:val="00110052"/>
    <w:rsid w:val="001100AE"/>
    <w:rsid w:val="001103EF"/>
    <w:rsid w:val="00110B17"/>
    <w:rsid w:val="00111582"/>
    <w:rsid w:val="001116CD"/>
    <w:rsid w:val="00111D61"/>
    <w:rsid w:val="00112360"/>
    <w:rsid w:val="00112DC1"/>
    <w:rsid w:val="001132D6"/>
    <w:rsid w:val="00113634"/>
    <w:rsid w:val="00113A9A"/>
    <w:rsid w:val="001151B7"/>
    <w:rsid w:val="00115453"/>
    <w:rsid w:val="00115739"/>
    <w:rsid w:val="00115F77"/>
    <w:rsid w:val="00116582"/>
    <w:rsid w:val="00116AEE"/>
    <w:rsid w:val="00116AFF"/>
    <w:rsid w:val="00116BA3"/>
    <w:rsid w:val="00116BA8"/>
    <w:rsid w:val="0011773C"/>
    <w:rsid w:val="00120CFB"/>
    <w:rsid w:val="00120D7C"/>
    <w:rsid w:val="00120E4B"/>
    <w:rsid w:val="00121686"/>
    <w:rsid w:val="001226B8"/>
    <w:rsid w:val="0012461D"/>
    <w:rsid w:val="00124808"/>
    <w:rsid w:val="001251FC"/>
    <w:rsid w:val="0012539A"/>
    <w:rsid w:val="00125CB4"/>
    <w:rsid w:val="00130F49"/>
    <w:rsid w:val="001311C5"/>
    <w:rsid w:val="00132469"/>
    <w:rsid w:val="00132C04"/>
    <w:rsid w:val="00133999"/>
    <w:rsid w:val="00133E66"/>
    <w:rsid w:val="00134544"/>
    <w:rsid w:val="001353CD"/>
    <w:rsid w:val="001367A6"/>
    <w:rsid w:val="00140DC0"/>
    <w:rsid w:val="0014398C"/>
    <w:rsid w:val="001445FC"/>
    <w:rsid w:val="00144A0E"/>
    <w:rsid w:val="001453C7"/>
    <w:rsid w:val="00145C03"/>
    <w:rsid w:val="00145DC1"/>
    <w:rsid w:val="00146116"/>
    <w:rsid w:val="00146682"/>
    <w:rsid w:val="001466FA"/>
    <w:rsid w:val="00146AB6"/>
    <w:rsid w:val="00146FB9"/>
    <w:rsid w:val="001470D4"/>
    <w:rsid w:val="00147E93"/>
    <w:rsid w:val="00150083"/>
    <w:rsid w:val="00150439"/>
    <w:rsid w:val="00150913"/>
    <w:rsid w:val="00150E58"/>
    <w:rsid w:val="0015225F"/>
    <w:rsid w:val="00152D23"/>
    <w:rsid w:val="00153657"/>
    <w:rsid w:val="00153774"/>
    <w:rsid w:val="00153B9A"/>
    <w:rsid w:val="00154B9E"/>
    <w:rsid w:val="001578B4"/>
    <w:rsid w:val="00157923"/>
    <w:rsid w:val="00160282"/>
    <w:rsid w:val="00160528"/>
    <w:rsid w:val="0016097F"/>
    <w:rsid w:val="00160C62"/>
    <w:rsid w:val="00161E86"/>
    <w:rsid w:val="00162556"/>
    <w:rsid w:val="0016296D"/>
    <w:rsid w:val="00163760"/>
    <w:rsid w:val="001637B1"/>
    <w:rsid w:val="00163BC0"/>
    <w:rsid w:val="001654E2"/>
    <w:rsid w:val="001658C2"/>
    <w:rsid w:val="00165C29"/>
    <w:rsid w:val="00165C46"/>
    <w:rsid w:val="00165D07"/>
    <w:rsid w:val="001660F1"/>
    <w:rsid w:val="0016673A"/>
    <w:rsid w:val="001674A8"/>
    <w:rsid w:val="00167BD7"/>
    <w:rsid w:val="0017098D"/>
    <w:rsid w:val="00171B49"/>
    <w:rsid w:val="0017379E"/>
    <w:rsid w:val="00173D31"/>
    <w:rsid w:val="00174355"/>
    <w:rsid w:val="00175660"/>
    <w:rsid w:val="0017587C"/>
    <w:rsid w:val="00175E26"/>
    <w:rsid w:val="001769B4"/>
    <w:rsid w:val="001769E8"/>
    <w:rsid w:val="00181813"/>
    <w:rsid w:val="00182624"/>
    <w:rsid w:val="00182BC6"/>
    <w:rsid w:val="0018354A"/>
    <w:rsid w:val="00183754"/>
    <w:rsid w:val="0018395E"/>
    <w:rsid w:val="00183F1A"/>
    <w:rsid w:val="00186A06"/>
    <w:rsid w:val="00186FEB"/>
    <w:rsid w:val="0018718C"/>
    <w:rsid w:val="00187372"/>
    <w:rsid w:val="00187AAC"/>
    <w:rsid w:val="001904C1"/>
    <w:rsid w:val="00190821"/>
    <w:rsid w:val="001908D4"/>
    <w:rsid w:val="001918ED"/>
    <w:rsid w:val="001921CD"/>
    <w:rsid w:val="001930D0"/>
    <w:rsid w:val="0019447D"/>
    <w:rsid w:val="00194595"/>
    <w:rsid w:val="00194955"/>
    <w:rsid w:val="00194CA8"/>
    <w:rsid w:val="00194CFE"/>
    <w:rsid w:val="00195803"/>
    <w:rsid w:val="00195AEA"/>
    <w:rsid w:val="00196065"/>
    <w:rsid w:val="00196081"/>
    <w:rsid w:val="00196AD7"/>
    <w:rsid w:val="00196D1C"/>
    <w:rsid w:val="00197101"/>
    <w:rsid w:val="001A08F9"/>
    <w:rsid w:val="001A0B51"/>
    <w:rsid w:val="001A0E79"/>
    <w:rsid w:val="001A1C9E"/>
    <w:rsid w:val="001A22A1"/>
    <w:rsid w:val="001A23AF"/>
    <w:rsid w:val="001A249E"/>
    <w:rsid w:val="001A25C4"/>
    <w:rsid w:val="001A3854"/>
    <w:rsid w:val="001A3993"/>
    <w:rsid w:val="001A4CE5"/>
    <w:rsid w:val="001A5606"/>
    <w:rsid w:val="001A588F"/>
    <w:rsid w:val="001A6F2F"/>
    <w:rsid w:val="001A72EA"/>
    <w:rsid w:val="001A7C75"/>
    <w:rsid w:val="001B0735"/>
    <w:rsid w:val="001B0E22"/>
    <w:rsid w:val="001B13FC"/>
    <w:rsid w:val="001B1C46"/>
    <w:rsid w:val="001B23CC"/>
    <w:rsid w:val="001B66D8"/>
    <w:rsid w:val="001B6818"/>
    <w:rsid w:val="001B7271"/>
    <w:rsid w:val="001B7885"/>
    <w:rsid w:val="001B7A56"/>
    <w:rsid w:val="001C02DE"/>
    <w:rsid w:val="001C03C3"/>
    <w:rsid w:val="001C0FA4"/>
    <w:rsid w:val="001C1095"/>
    <w:rsid w:val="001C10A3"/>
    <w:rsid w:val="001C11EE"/>
    <w:rsid w:val="001C1202"/>
    <w:rsid w:val="001C17CE"/>
    <w:rsid w:val="001C1A3D"/>
    <w:rsid w:val="001C1B8C"/>
    <w:rsid w:val="001C1D3C"/>
    <w:rsid w:val="001C3A4E"/>
    <w:rsid w:val="001C4242"/>
    <w:rsid w:val="001C4B09"/>
    <w:rsid w:val="001C5315"/>
    <w:rsid w:val="001C5CD4"/>
    <w:rsid w:val="001C65AF"/>
    <w:rsid w:val="001D14E4"/>
    <w:rsid w:val="001D1DDC"/>
    <w:rsid w:val="001D2D71"/>
    <w:rsid w:val="001D468D"/>
    <w:rsid w:val="001D5AE2"/>
    <w:rsid w:val="001D5C5C"/>
    <w:rsid w:val="001D681F"/>
    <w:rsid w:val="001D6C15"/>
    <w:rsid w:val="001D7B32"/>
    <w:rsid w:val="001D7F6B"/>
    <w:rsid w:val="001E00DF"/>
    <w:rsid w:val="001E0174"/>
    <w:rsid w:val="001E0E98"/>
    <w:rsid w:val="001E121F"/>
    <w:rsid w:val="001E2195"/>
    <w:rsid w:val="001E2E15"/>
    <w:rsid w:val="001E4706"/>
    <w:rsid w:val="001E4C33"/>
    <w:rsid w:val="001E5A7E"/>
    <w:rsid w:val="001E6159"/>
    <w:rsid w:val="001E6FA2"/>
    <w:rsid w:val="001E76CB"/>
    <w:rsid w:val="001F124E"/>
    <w:rsid w:val="001F1794"/>
    <w:rsid w:val="001F311F"/>
    <w:rsid w:val="001F3E63"/>
    <w:rsid w:val="001F4368"/>
    <w:rsid w:val="001F4C84"/>
    <w:rsid w:val="001F4EF8"/>
    <w:rsid w:val="001F4FF8"/>
    <w:rsid w:val="001F55F8"/>
    <w:rsid w:val="001F601A"/>
    <w:rsid w:val="001F63D2"/>
    <w:rsid w:val="00200147"/>
    <w:rsid w:val="0020238D"/>
    <w:rsid w:val="00202581"/>
    <w:rsid w:val="002028FC"/>
    <w:rsid w:val="00202BA3"/>
    <w:rsid w:val="0020377B"/>
    <w:rsid w:val="00203B7F"/>
    <w:rsid w:val="00203B89"/>
    <w:rsid w:val="002063BE"/>
    <w:rsid w:val="00206453"/>
    <w:rsid w:val="00206478"/>
    <w:rsid w:val="00210807"/>
    <w:rsid w:val="0021092F"/>
    <w:rsid w:val="00210FCF"/>
    <w:rsid w:val="002117E2"/>
    <w:rsid w:val="0021189D"/>
    <w:rsid w:val="00211B74"/>
    <w:rsid w:val="0021375E"/>
    <w:rsid w:val="0021385D"/>
    <w:rsid w:val="00214BBA"/>
    <w:rsid w:val="002162D8"/>
    <w:rsid w:val="002168F7"/>
    <w:rsid w:val="00216901"/>
    <w:rsid w:val="00217659"/>
    <w:rsid w:val="00217E9B"/>
    <w:rsid w:val="00217F5F"/>
    <w:rsid w:val="0022043E"/>
    <w:rsid w:val="00220A26"/>
    <w:rsid w:val="00220DA6"/>
    <w:rsid w:val="0022144C"/>
    <w:rsid w:val="0022176C"/>
    <w:rsid w:val="002222EC"/>
    <w:rsid w:val="002235A8"/>
    <w:rsid w:val="002239B5"/>
    <w:rsid w:val="002240A4"/>
    <w:rsid w:val="002246FD"/>
    <w:rsid w:val="00224E81"/>
    <w:rsid w:val="00225A52"/>
    <w:rsid w:val="00225A53"/>
    <w:rsid w:val="00225BA5"/>
    <w:rsid w:val="002264B8"/>
    <w:rsid w:val="002268F1"/>
    <w:rsid w:val="002272A7"/>
    <w:rsid w:val="002307B2"/>
    <w:rsid w:val="00230A8A"/>
    <w:rsid w:val="00230EDE"/>
    <w:rsid w:val="002318C7"/>
    <w:rsid w:val="00231BBA"/>
    <w:rsid w:val="00232EFB"/>
    <w:rsid w:val="00233ADA"/>
    <w:rsid w:val="00234274"/>
    <w:rsid w:val="0023459D"/>
    <w:rsid w:val="00234F84"/>
    <w:rsid w:val="00235530"/>
    <w:rsid w:val="0023553B"/>
    <w:rsid w:val="00235F33"/>
    <w:rsid w:val="0023688C"/>
    <w:rsid w:val="002371E4"/>
    <w:rsid w:val="00237329"/>
    <w:rsid w:val="00237702"/>
    <w:rsid w:val="00240ECD"/>
    <w:rsid w:val="00241030"/>
    <w:rsid w:val="00242528"/>
    <w:rsid w:val="00242751"/>
    <w:rsid w:val="00242EBC"/>
    <w:rsid w:val="00242FB7"/>
    <w:rsid w:val="0024351D"/>
    <w:rsid w:val="002435AE"/>
    <w:rsid w:val="00243A4F"/>
    <w:rsid w:val="00243BBB"/>
    <w:rsid w:val="00244E34"/>
    <w:rsid w:val="00244E37"/>
    <w:rsid w:val="00245B58"/>
    <w:rsid w:val="00245E3F"/>
    <w:rsid w:val="002463BB"/>
    <w:rsid w:val="002463F3"/>
    <w:rsid w:val="002464B5"/>
    <w:rsid w:val="002469B2"/>
    <w:rsid w:val="00247EB6"/>
    <w:rsid w:val="00250295"/>
    <w:rsid w:val="00250C0B"/>
    <w:rsid w:val="0025133E"/>
    <w:rsid w:val="00251966"/>
    <w:rsid w:val="00253E7F"/>
    <w:rsid w:val="002542B7"/>
    <w:rsid w:val="002546E5"/>
    <w:rsid w:val="00254F3E"/>
    <w:rsid w:val="00254FAF"/>
    <w:rsid w:val="0025520B"/>
    <w:rsid w:val="00255CEC"/>
    <w:rsid w:val="0025683A"/>
    <w:rsid w:val="00257035"/>
    <w:rsid w:val="00260042"/>
    <w:rsid w:val="00260044"/>
    <w:rsid w:val="0026071F"/>
    <w:rsid w:val="002609BA"/>
    <w:rsid w:val="00260BC7"/>
    <w:rsid w:val="00260D09"/>
    <w:rsid w:val="002614E6"/>
    <w:rsid w:val="00263CA0"/>
    <w:rsid w:val="00264844"/>
    <w:rsid w:val="00265F9B"/>
    <w:rsid w:val="00266C08"/>
    <w:rsid w:val="002710C0"/>
    <w:rsid w:val="00271822"/>
    <w:rsid w:val="00272CF1"/>
    <w:rsid w:val="00272E16"/>
    <w:rsid w:val="0027335F"/>
    <w:rsid w:val="00273680"/>
    <w:rsid w:val="0027399B"/>
    <w:rsid w:val="00274182"/>
    <w:rsid w:val="00274399"/>
    <w:rsid w:val="00274A33"/>
    <w:rsid w:val="002750C6"/>
    <w:rsid w:val="00276057"/>
    <w:rsid w:val="002764AD"/>
    <w:rsid w:val="002767E6"/>
    <w:rsid w:val="00277518"/>
    <w:rsid w:val="0027786F"/>
    <w:rsid w:val="00277B20"/>
    <w:rsid w:val="00280237"/>
    <w:rsid w:val="00280795"/>
    <w:rsid w:val="00280CB7"/>
    <w:rsid w:val="00281392"/>
    <w:rsid w:val="0028392F"/>
    <w:rsid w:val="00284C11"/>
    <w:rsid w:val="00284C4C"/>
    <w:rsid w:val="002857E4"/>
    <w:rsid w:val="002858F8"/>
    <w:rsid w:val="00286DE9"/>
    <w:rsid w:val="00287EC8"/>
    <w:rsid w:val="002902AB"/>
    <w:rsid w:val="00290F59"/>
    <w:rsid w:val="00292216"/>
    <w:rsid w:val="0029394C"/>
    <w:rsid w:val="002948E2"/>
    <w:rsid w:val="00294C79"/>
    <w:rsid w:val="002960CF"/>
    <w:rsid w:val="00296FFA"/>
    <w:rsid w:val="002970BC"/>
    <w:rsid w:val="002971EB"/>
    <w:rsid w:val="00297566"/>
    <w:rsid w:val="00297947"/>
    <w:rsid w:val="00297F1C"/>
    <w:rsid w:val="002A0650"/>
    <w:rsid w:val="002A1AD1"/>
    <w:rsid w:val="002A1C88"/>
    <w:rsid w:val="002A22CB"/>
    <w:rsid w:val="002A2ED4"/>
    <w:rsid w:val="002A3BC7"/>
    <w:rsid w:val="002A471A"/>
    <w:rsid w:val="002A6098"/>
    <w:rsid w:val="002A680D"/>
    <w:rsid w:val="002A6D8F"/>
    <w:rsid w:val="002A707D"/>
    <w:rsid w:val="002A7F17"/>
    <w:rsid w:val="002B008C"/>
    <w:rsid w:val="002B11AB"/>
    <w:rsid w:val="002B2424"/>
    <w:rsid w:val="002B3EDF"/>
    <w:rsid w:val="002B4AC6"/>
    <w:rsid w:val="002B4CB8"/>
    <w:rsid w:val="002B4DE0"/>
    <w:rsid w:val="002B4F57"/>
    <w:rsid w:val="002B4F80"/>
    <w:rsid w:val="002B578D"/>
    <w:rsid w:val="002B60B4"/>
    <w:rsid w:val="002B632F"/>
    <w:rsid w:val="002B6AB1"/>
    <w:rsid w:val="002B70C5"/>
    <w:rsid w:val="002B7A83"/>
    <w:rsid w:val="002B7D4F"/>
    <w:rsid w:val="002B7E34"/>
    <w:rsid w:val="002C0D5C"/>
    <w:rsid w:val="002C17AE"/>
    <w:rsid w:val="002C21B8"/>
    <w:rsid w:val="002C234F"/>
    <w:rsid w:val="002C25DF"/>
    <w:rsid w:val="002C2EB9"/>
    <w:rsid w:val="002C3939"/>
    <w:rsid w:val="002C412D"/>
    <w:rsid w:val="002C4C10"/>
    <w:rsid w:val="002C4EA4"/>
    <w:rsid w:val="002C4F7E"/>
    <w:rsid w:val="002C55B3"/>
    <w:rsid w:val="002C56F0"/>
    <w:rsid w:val="002C611D"/>
    <w:rsid w:val="002C647D"/>
    <w:rsid w:val="002C6C51"/>
    <w:rsid w:val="002C71CF"/>
    <w:rsid w:val="002C78E7"/>
    <w:rsid w:val="002D00D9"/>
    <w:rsid w:val="002D01FB"/>
    <w:rsid w:val="002D033B"/>
    <w:rsid w:val="002D0B49"/>
    <w:rsid w:val="002D143A"/>
    <w:rsid w:val="002D33E0"/>
    <w:rsid w:val="002D4034"/>
    <w:rsid w:val="002D4B27"/>
    <w:rsid w:val="002D4B6D"/>
    <w:rsid w:val="002D620C"/>
    <w:rsid w:val="002D682F"/>
    <w:rsid w:val="002D6D94"/>
    <w:rsid w:val="002D712E"/>
    <w:rsid w:val="002D781A"/>
    <w:rsid w:val="002E0DD1"/>
    <w:rsid w:val="002E0F34"/>
    <w:rsid w:val="002E1887"/>
    <w:rsid w:val="002E2223"/>
    <w:rsid w:val="002E3ADA"/>
    <w:rsid w:val="002E3ECE"/>
    <w:rsid w:val="002E4836"/>
    <w:rsid w:val="002E4886"/>
    <w:rsid w:val="002E56C0"/>
    <w:rsid w:val="002E7616"/>
    <w:rsid w:val="002E777E"/>
    <w:rsid w:val="002E7BE7"/>
    <w:rsid w:val="002E7CD6"/>
    <w:rsid w:val="002E7F8A"/>
    <w:rsid w:val="002F0B5D"/>
    <w:rsid w:val="002F14FA"/>
    <w:rsid w:val="002F1B0A"/>
    <w:rsid w:val="002F341A"/>
    <w:rsid w:val="002F451C"/>
    <w:rsid w:val="002F48F2"/>
    <w:rsid w:val="002F5AF0"/>
    <w:rsid w:val="003030F3"/>
    <w:rsid w:val="00306D90"/>
    <w:rsid w:val="00307A7D"/>
    <w:rsid w:val="00307EF9"/>
    <w:rsid w:val="003101B7"/>
    <w:rsid w:val="00310939"/>
    <w:rsid w:val="00311102"/>
    <w:rsid w:val="00311728"/>
    <w:rsid w:val="003125F7"/>
    <w:rsid w:val="003126E5"/>
    <w:rsid w:val="0031295E"/>
    <w:rsid w:val="00313812"/>
    <w:rsid w:val="003140BF"/>
    <w:rsid w:val="0031461A"/>
    <w:rsid w:val="00314D2E"/>
    <w:rsid w:val="00315BDB"/>
    <w:rsid w:val="00315F1C"/>
    <w:rsid w:val="0031759B"/>
    <w:rsid w:val="0031791C"/>
    <w:rsid w:val="00317E7C"/>
    <w:rsid w:val="00317FB2"/>
    <w:rsid w:val="003205A4"/>
    <w:rsid w:val="00320DD4"/>
    <w:rsid w:val="00321A48"/>
    <w:rsid w:val="00322061"/>
    <w:rsid w:val="0032363B"/>
    <w:rsid w:val="00323D7E"/>
    <w:rsid w:val="0032402D"/>
    <w:rsid w:val="00324BB5"/>
    <w:rsid w:val="003253D9"/>
    <w:rsid w:val="00325C74"/>
    <w:rsid w:val="00326D9B"/>
    <w:rsid w:val="0032732E"/>
    <w:rsid w:val="00327A7D"/>
    <w:rsid w:val="00327B5E"/>
    <w:rsid w:val="00327C44"/>
    <w:rsid w:val="00327E56"/>
    <w:rsid w:val="003300A2"/>
    <w:rsid w:val="00330317"/>
    <w:rsid w:val="003306F9"/>
    <w:rsid w:val="00330BC2"/>
    <w:rsid w:val="003312DD"/>
    <w:rsid w:val="00331C05"/>
    <w:rsid w:val="00332234"/>
    <w:rsid w:val="00332A3E"/>
    <w:rsid w:val="00333BE9"/>
    <w:rsid w:val="00333EF8"/>
    <w:rsid w:val="00334195"/>
    <w:rsid w:val="00334AF7"/>
    <w:rsid w:val="00335053"/>
    <w:rsid w:val="003354FF"/>
    <w:rsid w:val="003358BA"/>
    <w:rsid w:val="00335CD5"/>
    <w:rsid w:val="00336F2D"/>
    <w:rsid w:val="00337F4B"/>
    <w:rsid w:val="003401A3"/>
    <w:rsid w:val="00340472"/>
    <w:rsid w:val="003409F0"/>
    <w:rsid w:val="00340F06"/>
    <w:rsid w:val="0034145F"/>
    <w:rsid w:val="00341565"/>
    <w:rsid w:val="00341B35"/>
    <w:rsid w:val="0034432A"/>
    <w:rsid w:val="00345A6F"/>
    <w:rsid w:val="00351932"/>
    <w:rsid w:val="00351D44"/>
    <w:rsid w:val="00351DDB"/>
    <w:rsid w:val="00351DFD"/>
    <w:rsid w:val="00351E9E"/>
    <w:rsid w:val="003524A0"/>
    <w:rsid w:val="00353673"/>
    <w:rsid w:val="00353722"/>
    <w:rsid w:val="00354319"/>
    <w:rsid w:val="0035458C"/>
    <w:rsid w:val="003549EB"/>
    <w:rsid w:val="00354BF3"/>
    <w:rsid w:val="003552BF"/>
    <w:rsid w:val="00355372"/>
    <w:rsid w:val="003555E8"/>
    <w:rsid w:val="00356B97"/>
    <w:rsid w:val="00356C42"/>
    <w:rsid w:val="00356D6D"/>
    <w:rsid w:val="003573BA"/>
    <w:rsid w:val="00357906"/>
    <w:rsid w:val="00361265"/>
    <w:rsid w:val="00361CCC"/>
    <w:rsid w:val="003629FB"/>
    <w:rsid w:val="00362F52"/>
    <w:rsid w:val="00365DD2"/>
    <w:rsid w:val="00366E56"/>
    <w:rsid w:val="003675DD"/>
    <w:rsid w:val="00370535"/>
    <w:rsid w:val="003707F7"/>
    <w:rsid w:val="00371388"/>
    <w:rsid w:val="00372843"/>
    <w:rsid w:val="003728C7"/>
    <w:rsid w:val="0037457D"/>
    <w:rsid w:val="003748C6"/>
    <w:rsid w:val="00374A1E"/>
    <w:rsid w:val="00374BD3"/>
    <w:rsid w:val="00375E05"/>
    <w:rsid w:val="00376394"/>
    <w:rsid w:val="0037673C"/>
    <w:rsid w:val="0037692C"/>
    <w:rsid w:val="00377D9B"/>
    <w:rsid w:val="00377F31"/>
    <w:rsid w:val="0038081F"/>
    <w:rsid w:val="00380BD3"/>
    <w:rsid w:val="00381AE3"/>
    <w:rsid w:val="00381E64"/>
    <w:rsid w:val="00381EA5"/>
    <w:rsid w:val="003820D1"/>
    <w:rsid w:val="00382EC5"/>
    <w:rsid w:val="00382F65"/>
    <w:rsid w:val="003835BB"/>
    <w:rsid w:val="00385539"/>
    <w:rsid w:val="003857AF"/>
    <w:rsid w:val="0038583F"/>
    <w:rsid w:val="00385AD9"/>
    <w:rsid w:val="00386294"/>
    <w:rsid w:val="00386791"/>
    <w:rsid w:val="0038682D"/>
    <w:rsid w:val="0039038B"/>
    <w:rsid w:val="00390844"/>
    <w:rsid w:val="003914AD"/>
    <w:rsid w:val="0039165A"/>
    <w:rsid w:val="00392D8F"/>
    <w:rsid w:val="00393B32"/>
    <w:rsid w:val="00393D30"/>
    <w:rsid w:val="00393D84"/>
    <w:rsid w:val="00393EC8"/>
    <w:rsid w:val="0039466C"/>
    <w:rsid w:val="00394C96"/>
    <w:rsid w:val="00394F9F"/>
    <w:rsid w:val="003954A7"/>
    <w:rsid w:val="00395E8B"/>
    <w:rsid w:val="003963AF"/>
    <w:rsid w:val="00396B2F"/>
    <w:rsid w:val="00396E2B"/>
    <w:rsid w:val="003A0242"/>
    <w:rsid w:val="003A06BA"/>
    <w:rsid w:val="003A0A67"/>
    <w:rsid w:val="003A0DE4"/>
    <w:rsid w:val="003A0EA9"/>
    <w:rsid w:val="003A0EB6"/>
    <w:rsid w:val="003A1253"/>
    <w:rsid w:val="003A1278"/>
    <w:rsid w:val="003A14D4"/>
    <w:rsid w:val="003A157D"/>
    <w:rsid w:val="003A1A24"/>
    <w:rsid w:val="003A1A74"/>
    <w:rsid w:val="003A2158"/>
    <w:rsid w:val="003A2900"/>
    <w:rsid w:val="003A2A05"/>
    <w:rsid w:val="003A2F26"/>
    <w:rsid w:val="003A3C63"/>
    <w:rsid w:val="003A4253"/>
    <w:rsid w:val="003A4A1A"/>
    <w:rsid w:val="003A4FFD"/>
    <w:rsid w:val="003A51B1"/>
    <w:rsid w:val="003A5288"/>
    <w:rsid w:val="003A5FF0"/>
    <w:rsid w:val="003A6892"/>
    <w:rsid w:val="003A73C5"/>
    <w:rsid w:val="003B11DF"/>
    <w:rsid w:val="003B2245"/>
    <w:rsid w:val="003B24B6"/>
    <w:rsid w:val="003B2722"/>
    <w:rsid w:val="003B287F"/>
    <w:rsid w:val="003B361F"/>
    <w:rsid w:val="003B3DD0"/>
    <w:rsid w:val="003B4C8E"/>
    <w:rsid w:val="003B649D"/>
    <w:rsid w:val="003C0523"/>
    <w:rsid w:val="003C10E1"/>
    <w:rsid w:val="003C1362"/>
    <w:rsid w:val="003C2187"/>
    <w:rsid w:val="003C21E6"/>
    <w:rsid w:val="003C300F"/>
    <w:rsid w:val="003C40D4"/>
    <w:rsid w:val="003C41BB"/>
    <w:rsid w:val="003C607D"/>
    <w:rsid w:val="003C73DF"/>
    <w:rsid w:val="003C776A"/>
    <w:rsid w:val="003C7E2E"/>
    <w:rsid w:val="003D0716"/>
    <w:rsid w:val="003D089B"/>
    <w:rsid w:val="003D131B"/>
    <w:rsid w:val="003D20F1"/>
    <w:rsid w:val="003D22D3"/>
    <w:rsid w:val="003D3402"/>
    <w:rsid w:val="003D384F"/>
    <w:rsid w:val="003D5DFB"/>
    <w:rsid w:val="003D5FED"/>
    <w:rsid w:val="003D61FA"/>
    <w:rsid w:val="003D6ADE"/>
    <w:rsid w:val="003D6C2B"/>
    <w:rsid w:val="003D6D47"/>
    <w:rsid w:val="003D6F8F"/>
    <w:rsid w:val="003E0043"/>
    <w:rsid w:val="003E12B3"/>
    <w:rsid w:val="003E1F1B"/>
    <w:rsid w:val="003E2116"/>
    <w:rsid w:val="003E23C9"/>
    <w:rsid w:val="003E28C9"/>
    <w:rsid w:val="003E2D4D"/>
    <w:rsid w:val="003E2E7F"/>
    <w:rsid w:val="003E3F2B"/>
    <w:rsid w:val="003E45DD"/>
    <w:rsid w:val="003E544F"/>
    <w:rsid w:val="003E56AF"/>
    <w:rsid w:val="003E6015"/>
    <w:rsid w:val="003E7305"/>
    <w:rsid w:val="003E77F0"/>
    <w:rsid w:val="003E7862"/>
    <w:rsid w:val="003F0B1D"/>
    <w:rsid w:val="003F0C22"/>
    <w:rsid w:val="003F1714"/>
    <w:rsid w:val="003F1CDA"/>
    <w:rsid w:val="003F260D"/>
    <w:rsid w:val="003F2625"/>
    <w:rsid w:val="003F2A09"/>
    <w:rsid w:val="003F3081"/>
    <w:rsid w:val="003F622B"/>
    <w:rsid w:val="003F63A4"/>
    <w:rsid w:val="003F6987"/>
    <w:rsid w:val="003F7569"/>
    <w:rsid w:val="003F7938"/>
    <w:rsid w:val="00400450"/>
    <w:rsid w:val="004005AE"/>
    <w:rsid w:val="004009B6"/>
    <w:rsid w:val="00401720"/>
    <w:rsid w:val="00402279"/>
    <w:rsid w:val="00402E9F"/>
    <w:rsid w:val="0040366E"/>
    <w:rsid w:val="004040A8"/>
    <w:rsid w:val="00404CC9"/>
    <w:rsid w:val="00405C14"/>
    <w:rsid w:val="004067BA"/>
    <w:rsid w:val="0040747A"/>
    <w:rsid w:val="0040777F"/>
    <w:rsid w:val="00407C84"/>
    <w:rsid w:val="004104C6"/>
    <w:rsid w:val="00410B17"/>
    <w:rsid w:val="00410CAD"/>
    <w:rsid w:val="00411709"/>
    <w:rsid w:val="004138E1"/>
    <w:rsid w:val="0041399C"/>
    <w:rsid w:val="00414386"/>
    <w:rsid w:val="004147C4"/>
    <w:rsid w:val="0041501E"/>
    <w:rsid w:val="0041580F"/>
    <w:rsid w:val="00416F61"/>
    <w:rsid w:val="00417762"/>
    <w:rsid w:val="00417C85"/>
    <w:rsid w:val="00417CA5"/>
    <w:rsid w:val="00420977"/>
    <w:rsid w:val="00420C98"/>
    <w:rsid w:val="0042158D"/>
    <w:rsid w:val="0042241E"/>
    <w:rsid w:val="0042429D"/>
    <w:rsid w:val="0042475F"/>
    <w:rsid w:val="00424852"/>
    <w:rsid w:val="00425798"/>
    <w:rsid w:val="00427F32"/>
    <w:rsid w:val="0043054E"/>
    <w:rsid w:val="004305C5"/>
    <w:rsid w:val="004316EC"/>
    <w:rsid w:val="0043333E"/>
    <w:rsid w:val="00433351"/>
    <w:rsid w:val="00433D0D"/>
    <w:rsid w:val="004350BD"/>
    <w:rsid w:val="00435F01"/>
    <w:rsid w:val="004362D5"/>
    <w:rsid w:val="004370A8"/>
    <w:rsid w:val="004371A7"/>
    <w:rsid w:val="0044063A"/>
    <w:rsid w:val="00440961"/>
    <w:rsid w:val="00440C51"/>
    <w:rsid w:val="00441DA1"/>
    <w:rsid w:val="0044376E"/>
    <w:rsid w:val="00443D49"/>
    <w:rsid w:val="0044443F"/>
    <w:rsid w:val="00445090"/>
    <w:rsid w:val="004453CD"/>
    <w:rsid w:val="00445449"/>
    <w:rsid w:val="0044565E"/>
    <w:rsid w:val="00445E87"/>
    <w:rsid w:val="00450599"/>
    <w:rsid w:val="004505C5"/>
    <w:rsid w:val="00450AD1"/>
    <w:rsid w:val="00450D77"/>
    <w:rsid w:val="004515E7"/>
    <w:rsid w:val="00451CC7"/>
    <w:rsid w:val="00451F2B"/>
    <w:rsid w:val="0045234B"/>
    <w:rsid w:val="00452F1A"/>
    <w:rsid w:val="0045360A"/>
    <w:rsid w:val="00453A5B"/>
    <w:rsid w:val="00453AEE"/>
    <w:rsid w:val="004542DA"/>
    <w:rsid w:val="0045437E"/>
    <w:rsid w:val="00455DF8"/>
    <w:rsid w:val="00455EBF"/>
    <w:rsid w:val="004562DD"/>
    <w:rsid w:val="00456932"/>
    <w:rsid w:val="00456AD7"/>
    <w:rsid w:val="00456B1A"/>
    <w:rsid w:val="00457B6C"/>
    <w:rsid w:val="004612EA"/>
    <w:rsid w:val="004612FE"/>
    <w:rsid w:val="0046179B"/>
    <w:rsid w:val="004617EB"/>
    <w:rsid w:val="00462219"/>
    <w:rsid w:val="00462341"/>
    <w:rsid w:val="004629FD"/>
    <w:rsid w:val="00463153"/>
    <w:rsid w:val="00463643"/>
    <w:rsid w:val="0046388C"/>
    <w:rsid w:val="00464A3B"/>
    <w:rsid w:val="00465320"/>
    <w:rsid w:val="004653A7"/>
    <w:rsid w:val="00465747"/>
    <w:rsid w:val="00465F01"/>
    <w:rsid w:val="00466284"/>
    <w:rsid w:val="004665E1"/>
    <w:rsid w:val="00470751"/>
    <w:rsid w:val="00471050"/>
    <w:rsid w:val="0047146A"/>
    <w:rsid w:val="0047148B"/>
    <w:rsid w:val="00472ED1"/>
    <w:rsid w:val="00473A23"/>
    <w:rsid w:val="00473A70"/>
    <w:rsid w:val="00474099"/>
    <w:rsid w:val="00474180"/>
    <w:rsid w:val="004742E2"/>
    <w:rsid w:val="004749A1"/>
    <w:rsid w:val="0047545B"/>
    <w:rsid w:val="004754B0"/>
    <w:rsid w:val="0047589F"/>
    <w:rsid w:val="00475C1A"/>
    <w:rsid w:val="004800B6"/>
    <w:rsid w:val="00480BA9"/>
    <w:rsid w:val="00480FAC"/>
    <w:rsid w:val="00481571"/>
    <w:rsid w:val="00481775"/>
    <w:rsid w:val="00481C48"/>
    <w:rsid w:val="0048281E"/>
    <w:rsid w:val="00482BD9"/>
    <w:rsid w:val="00482FAB"/>
    <w:rsid w:val="00483AB8"/>
    <w:rsid w:val="004845A0"/>
    <w:rsid w:val="0048557B"/>
    <w:rsid w:val="00485F22"/>
    <w:rsid w:val="004869BB"/>
    <w:rsid w:val="00486A33"/>
    <w:rsid w:val="00490290"/>
    <w:rsid w:val="00490C04"/>
    <w:rsid w:val="00491000"/>
    <w:rsid w:val="00492B1D"/>
    <w:rsid w:val="00493002"/>
    <w:rsid w:val="004933AA"/>
    <w:rsid w:val="00493A29"/>
    <w:rsid w:val="00493DED"/>
    <w:rsid w:val="00493E4E"/>
    <w:rsid w:val="0049401B"/>
    <w:rsid w:val="00494469"/>
    <w:rsid w:val="004945FF"/>
    <w:rsid w:val="004947AF"/>
    <w:rsid w:val="00494AD1"/>
    <w:rsid w:val="00494AEF"/>
    <w:rsid w:val="00495C1E"/>
    <w:rsid w:val="0049607D"/>
    <w:rsid w:val="0049664B"/>
    <w:rsid w:val="0049684F"/>
    <w:rsid w:val="00496B30"/>
    <w:rsid w:val="004A0C33"/>
    <w:rsid w:val="004A2C40"/>
    <w:rsid w:val="004A3A8E"/>
    <w:rsid w:val="004A3DC1"/>
    <w:rsid w:val="004A4DD2"/>
    <w:rsid w:val="004A547A"/>
    <w:rsid w:val="004A6021"/>
    <w:rsid w:val="004A6469"/>
    <w:rsid w:val="004A68C2"/>
    <w:rsid w:val="004A6D69"/>
    <w:rsid w:val="004A7022"/>
    <w:rsid w:val="004A75E7"/>
    <w:rsid w:val="004B13B5"/>
    <w:rsid w:val="004B1411"/>
    <w:rsid w:val="004B15CE"/>
    <w:rsid w:val="004B2678"/>
    <w:rsid w:val="004B2DD4"/>
    <w:rsid w:val="004B3E75"/>
    <w:rsid w:val="004B489C"/>
    <w:rsid w:val="004B4B3E"/>
    <w:rsid w:val="004B5231"/>
    <w:rsid w:val="004B52E6"/>
    <w:rsid w:val="004B546E"/>
    <w:rsid w:val="004B57FA"/>
    <w:rsid w:val="004B65AA"/>
    <w:rsid w:val="004B773E"/>
    <w:rsid w:val="004B7854"/>
    <w:rsid w:val="004C02DB"/>
    <w:rsid w:val="004C0395"/>
    <w:rsid w:val="004C11EF"/>
    <w:rsid w:val="004C143C"/>
    <w:rsid w:val="004C16C0"/>
    <w:rsid w:val="004C17AB"/>
    <w:rsid w:val="004C2E5E"/>
    <w:rsid w:val="004C3406"/>
    <w:rsid w:val="004C3E5B"/>
    <w:rsid w:val="004C433E"/>
    <w:rsid w:val="004C51F7"/>
    <w:rsid w:val="004C5FDC"/>
    <w:rsid w:val="004C636A"/>
    <w:rsid w:val="004C7A76"/>
    <w:rsid w:val="004D08EA"/>
    <w:rsid w:val="004D0BF1"/>
    <w:rsid w:val="004D0EE5"/>
    <w:rsid w:val="004D2089"/>
    <w:rsid w:val="004D319E"/>
    <w:rsid w:val="004D354E"/>
    <w:rsid w:val="004D3D19"/>
    <w:rsid w:val="004D48A9"/>
    <w:rsid w:val="004D5384"/>
    <w:rsid w:val="004D566C"/>
    <w:rsid w:val="004D5998"/>
    <w:rsid w:val="004D63CB"/>
    <w:rsid w:val="004D6DD4"/>
    <w:rsid w:val="004E0E59"/>
    <w:rsid w:val="004E1ECC"/>
    <w:rsid w:val="004E3C95"/>
    <w:rsid w:val="004E4CF4"/>
    <w:rsid w:val="004E4DB9"/>
    <w:rsid w:val="004E4F15"/>
    <w:rsid w:val="004E5346"/>
    <w:rsid w:val="004E58CA"/>
    <w:rsid w:val="004E5D0E"/>
    <w:rsid w:val="004E6BA9"/>
    <w:rsid w:val="004E6D34"/>
    <w:rsid w:val="004E732F"/>
    <w:rsid w:val="004E7563"/>
    <w:rsid w:val="004E78A7"/>
    <w:rsid w:val="004F12D5"/>
    <w:rsid w:val="004F19CF"/>
    <w:rsid w:val="004F1BB9"/>
    <w:rsid w:val="004F1EF4"/>
    <w:rsid w:val="004F3731"/>
    <w:rsid w:val="004F3BCE"/>
    <w:rsid w:val="004F3FF7"/>
    <w:rsid w:val="004F465C"/>
    <w:rsid w:val="004F5005"/>
    <w:rsid w:val="004F540B"/>
    <w:rsid w:val="004F65EE"/>
    <w:rsid w:val="004F6655"/>
    <w:rsid w:val="004F6D37"/>
    <w:rsid w:val="004F79FE"/>
    <w:rsid w:val="004F7ECA"/>
    <w:rsid w:val="0050098F"/>
    <w:rsid w:val="00500C51"/>
    <w:rsid w:val="00500D9D"/>
    <w:rsid w:val="00501810"/>
    <w:rsid w:val="00501BA1"/>
    <w:rsid w:val="00502075"/>
    <w:rsid w:val="005032B5"/>
    <w:rsid w:val="00503462"/>
    <w:rsid w:val="00504968"/>
    <w:rsid w:val="00505071"/>
    <w:rsid w:val="005061F0"/>
    <w:rsid w:val="00506AA6"/>
    <w:rsid w:val="00506CA8"/>
    <w:rsid w:val="00506CDE"/>
    <w:rsid w:val="00506D8F"/>
    <w:rsid w:val="0050713F"/>
    <w:rsid w:val="00507344"/>
    <w:rsid w:val="005102D8"/>
    <w:rsid w:val="0051127B"/>
    <w:rsid w:val="00511401"/>
    <w:rsid w:val="0051168C"/>
    <w:rsid w:val="005116F3"/>
    <w:rsid w:val="00511D8F"/>
    <w:rsid w:val="00512769"/>
    <w:rsid w:val="00512B9A"/>
    <w:rsid w:val="00512BC2"/>
    <w:rsid w:val="00513180"/>
    <w:rsid w:val="005131BB"/>
    <w:rsid w:val="0051421D"/>
    <w:rsid w:val="00514D96"/>
    <w:rsid w:val="00517364"/>
    <w:rsid w:val="00517539"/>
    <w:rsid w:val="005218DA"/>
    <w:rsid w:val="0052248E"/>
    <w:rsid w:val="005226C3"/>
    <w:rsid w:val="00522B28"/>
    <w:rsid w:val="00522CF4"/>
    <w:rsid w:val="0052345E"/>
    <w:rsid w:val="005234A6"/>
    <w:rsid w:val="0052447D"/>
    <w:rsid w:val="005252F0"/>
    <w:rsid w:val="00525FC8"/>
    <w:rsid w:val="00525FD5"/>
    <w:rsid w:val="00527E26"/>
    <w:rsid w:val="00527EAA"/>
    <w:rsid w:val="00530442"/>
    <w:rsid w:val="00531786"/>
    <w:rsid w:val="00531847"/>
    <w:rsid w:val="00532114"/>
    <w:rsid w:val="00532E40"/>
    <w:rsid w:val="0053497E"/>
    <w:rsid w:val="005349CF"/>
    <w:rsid w:val="00535C29"/>
    <w:rsid w:val="0053632B"/>
    <w:rsid w:val="00536D4A"/>
    <w:rsid w:val="00537493"/>
    <w:rsid w:val="00537A80"/>
    <w:rsid w:val="00537E70"/>
    <w:rsid w:val="005405A2"/>
    <w:rsid w:val="005406CA"/>
    <w:rsid w:val="00540B94"/>
    <w:rsid w:val="005418D4"/>
    <w:rsid w:val="00541BB2"/>
    <w:rsid w:val="00542868"/>
    <w:rsid w:val="005429FF"/>
    <w:rsid w:val="00543434"/>
    <w:rsid w:val="005435E7"/>
    <w:rsid w:val="005448DD"/>
    <w:rsid w:val="00545ABE"/>
    <w:rsid w:val="005460AB"/>
    <w:rsid w:val="00546102"/>
    <w:rsid w:val="005465A8"/>
    <w:rsid w:val="00547B86"/>
    <w:rsid w:val="00550376"/>
    <w:rsid w:val="005507BB"/>
    <w:rsid w:val="005507DD"/>
    <w:rsid w:val="00550D4D"/>
    <w:rsid w:val="00550DFD"/>
    <w:rsid w:val="0055134D"/>
    <w:rsid w:val="0055183C"/>
    <w:rsid w:val="0055361B"/>
    <w:rsid w:val="005547D1"/>
    <w:rsid w:val="00554BBF"/>
    <w:rsid w:val="005550B6"/>
    <w:rsid w:val="005568F1"/>
    <w:rsid w:val="0055700A"/>
    <w:rsid w:val="005572A5"/>
    <w:rsid w:val="00557391"/>
    <w:rsid w:val="00557CDD"/>
    <w:rsid w:val="00557FE5"/>
    <w:rsid w:val="0056088D"/>
    <w:rsid w:val="00560AA6"/>
    <w:rsid w:val="0056103E"/>
    <w:rsid w:val="005626BD"/>
    <w:rsid w:val="005627FA"/>
    <w:rsid w:val="00563797"/>
    <w:rsid w:val="0056383F"/>
    <w:rsid w:val="00564093"/>
    <w:rsid w:val="005645E1"/>
    <w:rsid w:val="00564D50"/>
    <w:rsid w:val="00565AAC"/>
    <w:rsid w:val="00565D8D"/>
    <w:rsid w:val="00566312"/>
    <w:rsid w:val="005675E4"/>
    <w:rsid w:val="00567976"/>
    <w:rsid w:val="00567DD4"/>
    <w:rsid w:val="00570D33"/>
    <w:rsid w:val="00570FA8"/>
    <w:rsid w:val="00573C58"/>
    <w:rsid w:val="00573CCF"/>
    <w:rsid w:val="00575697"/>
    <w:rsid w:val="00576685"/>
    <w:rsid w:val="00576C99"/>
    <w:rsid w:val="00576F63"/>
    <w:rsid w:val="0057757F"/>
    <w:rsid w:val="005778B0"/>
    <w:rsid w:val="00577D9C"/>
    <w:rsid w:val="005805F6"/>
    <w:rsid w:val="005806DD"/>
    <w:rsid w:val="00580AE0"/>
    <w:rsid w:val="00580DB8"/>
    <w:rsid w:val="0058179B"/>
    <w:rsid w:val="00581EAC"/>
    <w:rsid w:val="00581EFA"/>
    <w:rsid w:val="00581F8D"/>
    <w:rsid w:val="00583239"/>
    <w:rsid w:val="00583EA1"/>
    <w:rsid w:val="0058407C"/>
    <w:rsid w:val="005848B5"/>
    <w:rsid w:val="00585487"/>
    <w:rsid w:val="005854B2"/>
    <w:rsid w:val="0058584D"/>
    <w:rsid w:val="005863DD"/>
    <w:rsid w:val="00586417"/>
    <w:rsid w:val="00587AB1"/>
    <w:rsid w:val="00587CA4"/>
    <w:rsid w:val="00590362"/>
    <w:rsid w:val="005907F8"/>
    <w:rsid w:val="0059190C"/>
    <w:rsid w:val="00591A05"/>
    <w:rsid w:val="005923E2"/>
    <w:rsid w:val="00592D2D"/>
    <w:rsid w:val="00594667"/>
    <w:rsid w:val="00594C14"/>
    <w:rsid w:val="00594F08"/>
    <w:rsid w:val="00596794"/>
    <w:rsid w:val="005969A5"/>
    <w:rsid w:val="00596CA3"/>
    <w:rsid w:val="005971A9"/>
    <w:rsid w:val="005971E1"/>
    <w:rsid w:val="00597CDD"/>
    <w:rsid w:val="005A1688"/>
    <w:rsid w:val="005A2481"/>
    <w:rsid w:val="005A2A8D"/>
    <w:rsid w:val="005A3602"/>
    <w:rsid w:val="005A50C8"/>
    <w:rsid w:val="005A55E6"/>
    <w:rsid w:val="005A56B7"/>
    <w:rsid w:val="005A5F9D"/>
    <w:rsid w:val="005A78AA"/>
    <w:rsid w:val="005B0251"/>
    <w:rsid w:val="005B0406"/>
    <w:rsid w:val="005B0AB2"/>
    <w:rsid w:val="005B1E71"/>
    <w:rsid w:val="005B27DE"/>
    <w:rsid w:val="005B2863"/>
    <w:rsid w:val="005B31CD"/>
    <w:rsid w:val="005B3205"/>
    <w:rsid w:val="005B3876"/>
    <w:rsid w:val="005B3925"/>
    <w:rsid w:val="005B3E56"/>
    <w:rsid w:val="005B4139"/>
    <w:rsid w:val="005B4C34"/>
    <w:rsid w:val="005B6B72"/>
    <w:rsid w:val="005B7436"/>
    <w:rsid w:val="005B7F47"/>
    <w:rsid w:val="005C176B"/>
    <w:rsid w:val="005C1FBD"/>
    <w:rsid w:val="005C3AAA"/>
    <w:rsid w:val="005C3E76"/>
    <w:rsid w:val="005C3F7F"/>
    <w:rsid w:val="005C42CA"/>
    <w:rsid w:val="005C6E5D"/>
    <w:rsid w:val="005C74A2"/>
    <w:rsid w:val="005D18E1"/>
    <w:rsid w:val="005D2C57"/>
    <w:rsid w:val="005D3B31"/>
    <w:rsid w:val="005D472E"/>
    <w:rsid w:val="005D4EA3"/>
    <w:rsid w:val="005D4F0E"/>
    <w:rsid w:val="005D5CA6"/>
    <w:rsid w:val="005D7203"/>
    <w:rsid w:val="005D765D"/>
    <w:rsid w:val="005D7F46"/>
    <w:rsid w:val="005E03BF"/>
    <w:rsid w:val="005E160F"/>
    <w:rsid w:val="005E168A"/>
    <w:rsid w:val="005E17EB"/>
    <w:rsid w:val="005E237D"/>
    <w:rsid w:val="005E2E6E"/>
    <w:rsid w:val="005E31AD"/>
    <w:rsid w:val="005E3DAC"/>
    <w:rsid w:val="005E481A"/>
    <w:rsid w:val="005E4B6E"/>
    <w:rsid w:val="005E67F1"/>
    <w:rsid w:val="005E77CC"/>
    <w:rsid w:val="005F0183"/>
    <w:rsid w:val="005F01C2"/>
    <w:rsid w:val="005F0217"/>
    <w:rsid w:val="005F04D1"/>
    <w:rsid w:val="005F0ABE"/>
    <w:rsid w:val="005F128F"/>
    <w:rsid w:val="005F1D90"/>
    <w:rsid w:val="005F21A3"/>
    <w:rsid w:val="005F2C48"/>
    <w:rsid w:val="005F34E1"/>
    <w:rsid w:val="005F352F"/>
    <w:rsid w:val="005F39CA"/>
    <w:rsid w:val="005F6186"/>
    <w:rsid w:val="005F65FF"/>
    <w:rsid w:val="005F7D36"/>
    <w:rsid w:val="00600092"/>
    <w:rsid w:val="006018EF"/>
    <w:rsid w:val="00602290"/>
    <w:rsid w:val="00602734"/>
    <w:rsid w:val="00603473"/>
    <w:rsid w:val="0060370B"/>
    <w:rsid w:val="00603BF4"/>
    <w:rsid w:val="00604593"/>
    <w:rsid w:val="0060538D"/>
    <w:rsid w:val="00605404"/>
    <w:rsid w:val="00606045"/>
    <w:rsid w:val="00606836"/>
    <w:rsid w:val="00606F39"/>
    <w:rsid w:val="0060742D"/>
    <w:rsid w:val="00607681"/>
    <w:rsid w:val="00607A7B"/>
    <w:rsid w:val="00607BBE"/>
    <w:rsid w:val="006119D6"/>
    <w:rsid w:val="00611A33"/>
    <w:rsid w:val="00612C27"/>
    <w:rsid w:val="006134A7"/>
    <w:rsid w:val="00614740"/>
    <w:rsid w:val="00614D76"/>
    <w:rsid w:val="006155D4"/>
    <w:rsid w:val="00616267"/>
    <w:rsid w:val="00616812"/>
    <w:rsid w:val="00617098"/>
    <w:rsid w:val="006177AC"/>
    <w:rsid w:val="0062013E"/>
    <w:rsid w:val="006217D9"/>
    <w:rsid w:val="006220E0"/>
    <w:rsid w:val="0062270F"/>
    <w:rsid w:val="00622A1F"/>
    <w:rsid w:val="00623930"/>
    <w:rsid w:val="006239AF"/>
    <w:rsid w:val="00623C5C"/>
    <w:rsid w:val="0062543B"/>
    <w:rsid w:val="0062545D"/>
    <w:rsid w:val="006266D6"/>
    <w:rsid w:val="00626CDA"/>
    <w:rsid w:val="00627234"/>
    <w:rsid w:val="00627D74"/>
    <w:rsid w:val="0063159D"/>
    <w:rsid w:val="00634D14"/>
    <w:rsid w:val="0063518E"/>
    <w:rsid w:val="00635801"/>
    <w:rsid w:val="00635946"/>
    <w:rsid w:val="006359A2"/>
    <w:rsid w:val="00635AC3"/>
    <w:rsid w:val="00635C57"/>
    <w:rsid w:val="00636403"/>
    <w:rsid w:val="006365CB"/>
    <w:rsid w:val="0063677D"/>
    <w:rsid w:val="0063684F"/>
    <w:rsid w:val="00636A1B"/>
    <w:rsid w:val="00637A5F"/>
    <w:rsid w:val="0064014F"/>
    <w:rsid w:val="006406D5"/>
    <w:rsid w:val="006415E8"/>
    <w:rsid w:val="006416CE"/>
    <w:rsid w:val="006435E3"/>
    <w:rsid w:val="00643D94"/>
    <w:rsid w:val="00643F44"/>
    <w:rsid w:val="006446DD"/>
    <w:rsid w:val="00645426"/>
    <w:rsid w:val="00645A6E"/>
    <w:rsid w:val="006476B5"/>
    <w:rsid w:val="0065188E"/>
    <w:rsid w:val="00652413"/>
    <w:rsid w:val="00652658"/>
    <w:rsid w:val="0065373A"/>
    <w:rsid w:val="006547CD"/>
    <w:rsid w:val="006547D7"/>
    <w:rsid w:val="006553D9"/>
    <w:rsid w:val="00655535"/>
    <w:rsid w:val="00655924"/>
    <w:rsid w:val="00656E9A"/>
    <w:rsid w:val="006579D3"/>
    <w:rsid w:val="00657CE8"/>
    <w:rsid w:val="006600AF"/>
    <w:rsid w:val="006609B3"/>
    <w:rsid w:val="00660C07"/>
    <w:rsid w:val="0066125F"/>
    <w:rsid w:val="0066219B"/>
    <w:rsid w:val="00663716"/>
    <w:rsid w:val="00663A90"/>
    <w:rsid w:val="00663B89"/>
    <w:rsid w:val="00664E14"/>
    <w:rsid w:val="00664E79"/>
    <w:rsid w:val="0066507E"/>
    <w:rsid w:val="00665940"/>
    <w:rsid w:val="00665E59"/>
    <w:rsid w:val="00666343"/>
    <w:rsid w:val="0066636A"/>
    <w:rsid w:val="006665F8"/>
    <w:rsid w:val="00666770"/>
    <w:rsid w:val="00666CB6"/>
    <w:rsid w:val="00666D1E"/>
    <w:rsid w:val="006671C0"/>
    <w:rsid w:val="006701EF"/>
    <w:rsid w:val="006708A7"/>
    <w:rsid w:val="0067195D"/>
    <w:rsid w:val="0067211C"/>
    <w:rsid w:val="0067237B"/>
    <w:rsid w:val="006735F2"/>
    <w:rsid w:val="00673655"/>
    <w:rsid w:val="00673FDF"/>
    <w:rsid w:val="006741EC"/>
    <w:rsid w:val="00675C20"/>
    <w:rsid w:val="006762B8"/>
    <w:rsid w:val="00676E31"/>
    <w:rsid w:val="006804E8"/>
    <w:rsid w:val="0068126F"/>
    <w:rsid w:val="00682161"/>
    <w:rsid w:val="0068281C"/>
    <w:rsid w:val="00683049"/>
    <w:rsid w:val="0068356D"/>
    <w:rsid w:val="0068369F"/>
    <w:rsid w:val="00684574"/>
    <w:rsid w:val="006845FE"/>
    <w:rsid w:val="006850BE"/>
    <w:rsid w:val="006864FE"/>
    <w:rsid w:val="006865B9"/>
    <w:rsid w:val="006875E8"/>
    <w:rsid w:val="00690089"/>
    <w:rsid w:val="006916E0"/>
    <w:rsid w:val="006918BD"/>
    <w:rsid w:val="00691FA8"/>
    <w:rsid w:val="00692276"/>
    <w:rsid w:val="006925D6"/>
    <w:rsid w:val="00692776"/>
    <w:rsid w:val="00693096"/>
    <w:rsid w:val="0069380B"/>
    <w:rsid w:val="00693C29"/>
    <w:rsid w:val="006941D6"/>
    <w:rsid w:val="00694B0F"/>
    <w:rsid w:val="006957A1"/>
    <w:rsid w:val="006A07C3"/>
    <w:rsid w:val="006A0AC8"/>
    <w:rsid w:val="006A0E65"/>
    <w:rsid w:val="006A1100"/>
    <w:rsid w:val="006A11D2"/>
    <w:rsid w:val="006A1457"/>
    <w:rsid w:val="006A1936"/>
    <w:rsid w:val="006A1F47"/>
    <w:rsid w:val="006A376F"/>
    <w:rsid w:val="006A514C"/>
    <w:rsid w:val="006A51C3"/>
    <w:rsid w:val="006A5444"/>
    <w:rsid w:val="006A6490"/>
    <w:rsid w:val="006A69D3"/>
    <w:rsid w:val="006A6E07"/>
    <w:rsid w:val="006A7152"/>
    <w:rsid w:val="006A76F7"/>
    <w:rsid w:val="006A7BAF"/>
    <w:rsid w:val="006A7BFB"/>
    <w:rsid w:val="006A7F4E"/>
    <w:rsid w:val="006B02EE"/>
    <w:rsid w:val="006B032B"/>
    <w:rsid w:val="006B150A"/>
    <w:rsid w:val="006B1560"/>
    <w:rsid w:val="006B1800"/>
    <w:rsid w:val="006B1815"/>
    <w:rsid w:val="006B19FC"/>
    <w:rsid w:val="006B209E"/>
    <w:rsid w:val="006B216E"/>
    <w:rsid w:val="006B2911"/>
    <w:rsid w:val="006B33A2"/>
    <w:rsid w:val="006B3C5F"/>
    <w:rsid w:val="006B3FD9"/>
    <w:rsid w:val="006B4531"/>
    <w:rsid w:val="006B5AC6"/>
    <w:rsid w:val="006B636C"/>
    <w:rsid w:val="006B7F6A"/>
    <w:rsid w:val="006C07D9"/>
    <w:rsid w:val="006C0883"/>
    <w:rsid w:val="006C09AB"/>
    <w:rsid w:val="006C0C39"/>
    <w:rsid w:val="006C15A3"/>
    <w:rsid w:val="006C1F41"/>
    <w:rsid w:val="006C21DD"/>
    <w:rsid w:val="006C2CC5"/>
    <w:rsid w:val="006C2CE2"/>
    <w:rsid w:val="006C378B"/>
    <w:rsid w:val="006C54EE"/>
    <w:rsid w:val="006C5BA3"/>
    <w:rsid w:val="006C7264"/>
    <w:rsid w:val="006C74F7"/>
    <w:rsid w:val="006D0378"/>
    <w:rsid w:val="006D05F8"/>
    <w:rsid w:val="006D10C5"/>
    <w:rsid w:val="006D1134"/>
    <w:rsid w:val="006D17F5"/>
    <w:rsid w:val="006D2030"/>
    <w:rsid w:val="006D3306"/>
    <w:rsid w:val="006D3B4A"/>
    <w:rsid w:val="006D4332"/>
    <w:rsid w:val="006D46B1"/>
    <w:rsid w:val="006D5575"/>
    <w:rsid w:val="006D5E72"/>
    <w:rsid w:val="006D769A"/>
    <w:rsid w:val="006D76D2"/>
    <w:rsid w:val="006D771D"/>
    <w:rsid w:val="006D77C2"/>
    <w:rsid w:val="006E0044"/>
    <w:rsid w:val="006E01F8"/>
    <w:rsid w:val="006E0CE4"/>
    <w:rsid w:val="006E0F38"/>
    <w:rsid w:val="006E117E"/>
    <w:rsid w:val="006E289E"/>
    <w:rsid w:val="006E2A6C"/>
    <w:rsid w:val="006E2BD6"/>
    <w:rsid w:val="006E3219"/>
    <w:rsid w:val="006E325A"/>
    <w:rsid w:val="006E3DD0"/>
    <w:rsid w:val="006E5458"/>
    <w:rsid w:val="006E5495"/>
    <w:rsid w:val="006E5FB5"/>
    <w:rsid w:val="006E636D"/>
    <w:rsid w:val="006E72CE"/>
    <w:rsid w:val="006E7AA3"/>
    <w:rsid w:val="006F0811"/>
    <w:rsid w:val="006F0E62"/>
    <w:rsid w:val="006F0F54"/>
    <w:rsid w:val="006F10EE"/>
    <w:rsid w:val="006F1EF4"/>
    <w:rsid w:val="006F26B7"/>
    <w:rsid w:val="006F3042"/>
    <w:rsid w:val="006F3E50"/>
    <w:rsid w:val="006F428B"/>
    <w:rsid w:val="006F4E5C"/>
    <w:rsid w:val="006F4EB8"/>
    <w:rsid w:val="006F586A"/>
    <w:rsid w:val="006F59EA"/>
    <w:rsid w:val="006F5F97"/>
    <w:rsid w:val="006F629A"/>
    <w:rsid w:val="006F64A6"/>
    <w:rsid w:val="006F663D"/>
    <w:rsid w:val="006F7439"/>
    <w:rsid w:val="006F7495"/>
    <w:rsid w:val="006F7EB3"/>
    <w:rsid w:val="00700919"/>
    <w:rsid w:val="0070092E"/>
    <w:rsid w:val="00701468"/>
    <w:rsid w:val="00701E0F"/>
    <w:rsid w:val="007021E8"/>
    <w:rsid w:val="00702B96"/>
    <w:rsid w:val="00702BA7"/>
    <w:rsid w:val="00702E9A"/>
    <w:rsid w:val="00703774"/>
    <w:rsid w:val="00703D78"/>
    <w:rsid w:val="00704AFC"/>
    <w:rsid w:val="00704B7E"/>
    <w:rsid w:val="00705686"/>
    <w:rsid w:val="00705D3D"/>
    <w:rsid w:val="00706738"/>
    <w:rsid w:val="007068B8"/>
    <w:rsid w:val="00706982"/>
    <w:rsid w:val="00706E79"/>
    <w:rsid w:val="007072AA"/>
    <w:rsid w:val="00707312"/>
    <w:rsid w:val="00707995"/>
    <w:rsid w:val="00710CBA"/>
    <w:rsid w:val="0071134E"/>
    <w:rsid w:val="0071165C"/>
    <w:rsid w:val="0071264E"/>
    <w:rsid w:val="00712D94"/>
    <w:rsid w:val="00712F0F"/>
    <w:rsid w:val="007131FA"/>
    <w:rsid w:val="007134D7"/>
    <w:rsid w:val="00713D35"/>
    <w:rsid w:val="0071486A"/>
    <w:rsid w:val="00714D5A"/>
    <w:rsid w:val="00714D9F"/>
    <w:rsid w:val="00714F5D"/>
    <w:rsid w:val="00715A1B"/>
    <w:rsid w:val="00716140"/>
    <w:rsid w:val="00716301"/>
    <w:rsid w:val="00717328"/>
    <w:rsid w:val="00717406"/>
    <w:rsid w:val="00720563"/>
    <w:rsid w:val="007210F5"/>
    <w:rsid w:val="007221B9"/>
    <w:rsid w:val="007230F6"/>
    <w:rsid w:val="00724402"/>
    <w:rsid w:val="007259E8"/>
    <w:rsid w:val="00725AC3"/>
    <w:rsid w:val="00725CA5"/>
    <w:rsid w:val="00726563"/>
    <w:rsid w:val="0072669A"/>
    <w:rsid w:val="00726847"/>
    <w:rsid w:val="00726A66"/>
    <w:rsid w:val="007271B4"/>
    <w:rsid w:val="0072722F"/>
    <w:rsid w:val="007274F1"/>
    <w:rsid w:val="007275F9"/>
    <w:rsid w:val="007300B1"/>
    <w:rsid w:val="0073099A"/>
    <w:rsid w:val="0073176A"/>
    <w:rsid w:val="00733D01"/>
    <w:rsid w:val="007342AD"/>
    <w:rsid w:val="00734E57"/>
    <w:rsid w:val="007365E7"/>
    <w:rsid w:val="00740088"/>
    <w:rsid w:val="00740A83"/>
    <w:rsid w:val="00740F4B"/>
    <w:rsid w:val="007428C9"/>
    <w:rsid w:val="007435B3"/>
    <w:rsid w:val="00743716"/>
    <w:rsid w:val="00743CEE"/>
    <w:rsid w:val="00743F40"/>
    <w:rsid w:val="00744BEF"/>
    <w:rsid w:val="00746747"/>
    <w:rsid w:val="00750298"/>
    <w:rsid w:val="007503E3"/>
    <w:rsid w:val="00751110"/>
    <w:rsid w:val="00751571"/>
    <w:rsid w:val="007516EF"/>
    <w:rsid w:val="00751ECC"/>
    <w:rsid w:val="00753BB2"/>
    <w:rsid w:val="00754FA4"/>
    <w:rsid w:val="00755B78"/>
    <w:rsid w:val="00756616"/>
    <w:rsid w:val="00756849"/>
    <w:rsid w:val="00756E5D"/>
    <w:rsid w:val="00756F30"/>
    <w:rsid w:val="00757C4E"/>
    <w:rsid w:val="00757DDC"/>
    <w:rsid w:val="007601A3"/>
    <w:rsid w:val="00760C41"/>
    <w:rsid w:val="00761203"/>
    <w:rsid w:val="0076149A"/>
    <w:rsid w:val="007627C6"/>
    <w:rsid w:val="0076290A"/>
    <w:rsid w:val="00762F7A"/>
    <w:rsid w:val="007639C1"/>
    <w:rsid w:val="00763A63"/>
    <w:rsid w:val="00765EE7"/>
    <w:rsid w:val="007666EF"/>
    <w:rsid w:val="00766A60"/>
    <w:rsid w:val="00766EFF"/>
    <w:rsid w:val="00767251"/>
    <w:rsid w:val="007723CA"/>
    <w:rsid w:val="00772D83"/>
    <w:rsid w:val="00772FFD"/>
    <w:rsid w:val="00773DF2"/>
    <w:rsid w:val="00775135"/>
    <w:rsid w:val="00775217"/>
    <w:rsid w:val="007757F5"/>
    <w:rsid w:val="00776150"/>
    <w:rsid w:val="007765DE"/>
    <w:rsid w:val="00776995"/>
    <w:rsid w:val="00777630"/>
    <w:rsid w:val="00777BFF"/>
    <w:rsid w:val="00777D5B"/>
    <w:rsid w:val="00780A7E"/>
    <w:rsid w:val="00781E41"/>
    <w:rsid w:val="00782114"/>
    <w:rsid w:val="007827CC"/>
    <w:rsid w:val="00782A6C"/>
    <w:rsid w:val="00782DC8"/>
    <w:rsid w:val="007835DC"/>
    <w:rsid w:val="0078437B"/>
    <w:rsid w:val="0078450C"/>
    <w:rsid w:val="0078455D"/>
    <w:rsid w:val="0078495B"/>
    <w:rsid w:val="00784BA0"/>
    <w:rsid w:val="007862C2"/>
    <w:rsid w:val="00786818"/>
    <w:rsid w:val="00787862"/>
    <w:rsid w:val="007914DD"/>
    <w:rsid w:val="00791ACC"/>
    <w:rsid w:val="00791D5F"/>
    <w:rsid w:val="00792749"/>
    <w:rsid w:val="007927D9"/>
    <w:rsid w:val="007933F1"/>
    <w:rsid w:val="00793733"/>
    <w:rsid w:val="00793F5D"/>
    <w:rsid w:val="00793FB9"/>
    <w:rsid w:val="00794058"/>
    <w:rsid w:val="00795072"/>
    <w:rsid w:val="00795EA0"/>
    <w:rsid w:val="007962AC"/>
    <w:rsid w:val="0079654E"/>
    <w:rsid w:val="00796E7F"/>
    <w:rsid w:val="00796F61"/>
    <w:rsid w:val="00797002"/>
    <w:rsid w:val="00797C82"/>
    <w:rsid w:val="00797FC9"/>
    <w:rsid w:val="007A0436"/>
    <w:rsid w:val="007A09BD"/>
    <w:rsid w:val="007A11ED"/>
    <w:rsid w:val="007A1302"/>
    <w:rsid w:val="007A1CBA"/>
    <w:rsid w:val="007A2117"/>
    <w:rsid w:val="007A3227"/>
    <w:rsid w:val="007A5633"/>
    <w:rsid w:val="007A5B62"/>
    <w:rsid w:val="007A5C33"/>
    <w:rsid w:val="007A6C0F"/>
    <w:rsid w:val="007A722C"/>
    <w:rsid w:val="007A79FA"/>
    <w:rsid w:val="007A7A8D"/>
    <w:rsid w:val="007B075B"/>
    <w:rsid w:val="007B0AF3"/>
    <w:rsid w:val="007B0CCC"/>
    <w:rsid w:val="007B1ACC"/>
    <w:rsid w:val="007B2450"/>
    <w:rsid w:val="007B3555"/>
    <w:rsid w:val="007B493D"/>
    <w:rsid w:val="007B552A"/>
    <w:rsid w:val="007B57B8"/>
    <w:rsid w:val="007B59FD"/>
    <w:rsid w:val="007B5C4F"/>
    <w:rsid w:val="007B76A8"/>
    <w:rsid w:val="007B7C81"/>
    <w:rsid w:val="007C04D2"/>
    <w:rsid w:val="007C07E3"/>
    <w:rsid w:val="007C0D45"/>
    <w:rsid w:val="007C274D"/>
    <w:rsid w:val="007C2865"/>
    <w:rsid w:val="007C3843"/>
    <w:rsid w:val="007C4201"/>
    <w:rsid w:val="007C64C2"/>
    <w:rsid w:val="007C769B"/>
    <w:rsid w:val="007C7B21"/>
    <w:rsid w:val="007D0706"/>
    <w:rsid w:val="007D26CE"/>
    <w:rsid w:val="007D2848"/>
    <w:rsid w:val="007D2C6F"/>
    <w:rsid w:val="007D2EAB"/>
    <w:rsid w:val="007D3EDF"/>
    <w:rsid w:val="007D4E29"/>
    <w:rsid w:val="007D5C53"/>
    <w:rsid w:val="007D78C8"/>
    <w:rsid w:val="007E15F1"/>
    <w:rsid w:val="007E24D1"/>
    <w:rsid w:val="007E2A20"/>
    <w:rsid w:val="007E2BF0"/>
    <w:rsid w:val="007E3468"/>
    <w:rsid w:val="007E3663"/>
    <w:rsid w:val="007E4875"/>
    <w:rsid w:val="007E49CC"/>
    <w:rsid w:val="007E4A62"/>
    <w:rsid w:val="007E4AA1"/>
    <w:rsid w:val="007E6639"/>
    <w:rsid w:val="007E7C7B"/>
    <w:rsid w:val="007F092B"/>
    <w:rsid w:val="007F0E21"/>
    <w:rsid w:val="007F0E5B"/>
    <w:rsid w:val="007F2545"/>
    <w:rsid w:val="007F26DD"/>
    <w:rsid w:val="007F2F3A"/>
    <w:rsid w:val="007F41E0"/>
    <w:rsid w:val="007F447E"/>
    <w:rsid w:val="007F48FD"/>
    <w:rsid w:val="007F4EA5"/>
    <w:rsid w:val="007F4F90"/>
    <w:rsid w:val="007F61F3"/>
    <w:rsid w:val="007F7606"/>
    <w:rsid w:val="007F77F8"/>
    <w:rsid w:val="00800851"/>
    <w:rsid w:val="0080252D"/>
    <w:rsid w:val="00802791"/>
    <w:rsid w:val="00802F19"/>
    <w:rsid w:val="00805A42"/>
    <w:rsid w:val="00806232"/>
    <w:rsid w:val="00806500"/>
    <w:rsid w:val="0080652A"/>
    <w:rsid w:val="00806E68"/>
    <w:rsid w:val="00807719"/>
    <w:rsid w:val="00807B75"/>
    <w:rsid w:val="00807CAC"/>
    <w:rsid w:val="0081027D"/>
    <w:rsid w:val="008103F4"/>
    <w:rsid w:val="008107A1"/>
    <w:rsid w:val="00811482"/>
    <w:rsid w:val="008124F1"/>
    <w:rsid w:val="00812C56"/>
    <w:rsid w:val="00813309"/>
    <w:rsid w:val="00813B0F"/>
    <w:rsid w:val="00815EE1"/>
    <w:rsid w:val="00816934"/>
    <w:rsid w:val="00816D24"/>
    <w:rsid w:val="00817E3D"/>
    <w:rsid w:val="00817EA2"/>
    <w:rsid w:val="00820C92"/>
    <w:rsid w:val="008228B5"/>
    <w:rsid w:val="00823332"/>
    <w:rsid w:val="00823633"/>
    <w:rsid w:val="00827F99"/>
    <w:rsid w:val="00832D4C"/>
    <w:rsid w:val="00832E59"/>
    <w:rsid w:val="0083326D"/>
    <w:rsid w:val="00834CA8"/>
    <w:rsid w:val="00834E42"/>
    <w:rsid w:val="00836E66"/>
    <w:rsid w:val="00837669"/>
    <w:rsid w:val="00837E80"/>
    <w:rsid w:val="008401F5"/>
    <w:rsid w:val="008406AE"/>
    <w:rsid w:val="00840745"/>
    <w:rsid w:val="008422F4"/>
    <w:rsid w:val="00843AB2"/>
    <w:rsid w:val="00844338"/>
    <w:rsid w:val="00844AE0"/>
    <w:rsid w:val="00844CDD"/>
    <w:rsid w:val="00847067"/>
    <w:rsid w:val="008476C2"/>
    <w:rsid w:val="00847B43"/>
    <w:rsid w:val="00847CC9"/>
    <w:rsid w:val="0085053D"/>
    <w:rsid w:val="00850FB4"/>
    <w:rsid w:val="0085100A"/>
    <w:rsid w:val="00851F97"/>
    <w:rsid w:val="00852CF4"/>
    <w:rsid w:val="00852E73"/>
    <w:rsid w:val="00852E8B"/>
    <w:rsid w:val="008535F6"/>
    <w:rsid w:val="00853E02"/>
    <w:rsid w:val="0085436A"/>
    <w:rsid w:val="00854838"/>
    <w:rsid w:val="00855067"/>
    <w:rsid w:val="00856EBF"/>
    <w:rsid w:val="00857342"/>
    <w:rsid w:val="00860291"/>
    <w:rsid w:val="00860F3A"/>
    <w:rsid w:val="008611E2"/>
    <w:rsid w:val="008619CB"/>
    <w:rsid w:val="00861CF4"/>
    <w:rsid w:val="00861E16"/>
    <w:rsid w:val="0086298D"/>
    <w:rsid w:val="00862BFE"/>
    <w:rsid w:val="00864F64"/>
    <w:rsid w:val="00865A83"/>
    <w:rsid w:val="00866680"/>
    <w:rsid w:val="00867A79"/>
    <w:rsid w:val="00870299"/>
    <w:rsid w:val="00870333"/>
    <w:rsid w:val="0087111C"/>
    <w:rsid w:val="0087159B"/>
    <w:rsid w:val="00871DA9"/>
    <w:rsid w:val="0087236F"/>
    <w:rsid w:val="008725A8"/>
    <w:rsid w:val="00872CD8"/>
    <w:rsid w:val="008734AE"/>
    <w:rsid w:val="008736B2"/>
    <w:rsid w:val="00873A35"/>
    <w:rsid w:val="00873E91"/>
    <w:rsid w:val="00873FF9"/>
    <w:rsid w:val="00875D43"/>
    <w:rsid w:val="00876A6F"/>
    <w:rsid w:val="00876DC7"/>
    <w:rsid w:val="00876FEE"/>
    <w:rsid w:val="0087734D"/>
    <w:rsid w:val="00877CED"/>
    <w:rsid w:val="0088077B"/>
    <w:rsid w:val="0088077F"/>
    <w:rsid w:val="00880857"/>
    <w:rsid w:val="00880E40"/>
    <w:rsid w:val="00881456"/>
    <w:rsid w:val="00881B77"/>
    <w:rsid w:val="00882146"/>
    <w:rsid w:val="008822F2"/>
    <w:rsid w:val="008827B9"/>
    <w:rsid w:val="00882BA6"/>
    <w:rsid w:val="00884BF6"/>
    <w:rsid w:val="00885118"/>
    <w:rsid w:val="00886398"/>
    <w:rsid w:val="00886CE3"/>
    <w:rsid w:val="0089006F"/>
    <w:rsid w:val="00890BF6"/>
    <w:rsid w:val="0089123E"/>
    <w:rsid w:val="00891498"/>
    <w:rsid w:val="00891CAD"/>
    <w:rsid w:val="00892614"/>
    <w:rsid w:val="008928E2"/>
    <w:rsid w:val="00892D21"/>
    <w:rsid w:val="00893D6C"/>
    <w:rsid w:val="00894025"/>
    <w:rsid w:val="00894899"/>
    <w:rsid w:val="00894B41"/>
    <w:rsid w:val="0089591D"/>
    <w:rsid w:val="00896B80"/>
    <w:rsid w:val="00896BDB"/>
    <w:rsid w:val="008972D1"/>
    <w:rsid w:val="00897766"/>
    <w:rsid w:val="008A0542"/>
    <w:rsid w:val="008A15C3"/>
    <w:rsid w:val="008A2540"/>
    <w:rsid w:val="008A2712"/>
    <w:rsid w:val="008A2C74"/>
    <w:rsid w:val="008A30FB"/>
    <w:rsid w:val="008A3590"/>
    <w:rsid w:val="008A61E3"/>
    <w:rsid w:val="008A6599"/>
    <w:rsid w:val="008A75A0"/>
    <w:rsid w:val="008A785E"/>
    <w:rsid w:val="008A7F2B"/>
    <w:rsid w:val="008B0865"/>
    <w:rsid w:val="008B09E0"/>
    <w:rsid w:val="008B1B7D"/>
    <w:rsid w:val="008B367B"/>
    <w:rsid w:val="008B3DEA"/>
    <w:rsid w:val="008B4BF3"/>
    <w:rsid w:val="008B5353"/>
    <w:rsid w:val="008B559B"/>
    <w:rsid w:val="008B6750"/>
    <w:rsid w:val="008B71B9"/>
    <w:rsid w:val="008B7648"/>
    <w:rsid w:val="008C131A"/>
    <w:rsid w:val="008C1A2F"/>
    <w:rsid w:val="008C1E3A"/>
    <w:rsid w:val="008C241C"/>
    <w:rsid w:val="008C2BF4"/>
    <w:rsid w:val="008C3A8B"/>
    <w:rsid w:val="008C469D"/>
    <w:rsid w:val="008C4AC1"/>
    <w:rsid w:val="008C4CC3"/>
    <w:rsid w:val="008C62F1"/>
    <w:rsid w:val="008C63C1"/>
    <w:rsid w:val="008C704C"/>
    <w:rsid w:val="008D0193"/>
    <w:rsid w:val="008D04AF"/>
    <w:rsid w:val="008D076D"/>
    <w:rsid w:val="008D0F50"/>
    <w:rsid w:val="008D12E7"/>
    <w:rsid w:val="008D16D8"/>
    <w:rsid w:val="008D1ACE"/>
    <w:rsid w:val="008D1F78"/>
    <w:rsid w:val="008D23AE"/>
    <w:rsid w:val="008D3068"/>
    <w:rsid w:val="008D32F0"/>
    <w:rsid w:val="008D47A3"/>
    <w:rsid w:val="008D5219"/>
    <w:rsid w:val="008D6284"/>
    <w:rsid w:val="008D768A"/>
    <w:rsid w:val="008E03DF"/>
    <w:rsid w:val="008E05E9"/>
    <w:rsid w:val="008E0DD3"/>
    <w:rsid w:val="008E225B"/>
    <w:rsid w:val="008E26DD"/>
    <w:rsid w:val="008E2CE2"/>
    <w:rsid w:val="008E2D06"/>
    <w:rsid w:val="008E5211"/>
    <w:rsid w:val="008E5829"/>
    <w:rsid w:val="008E5BB8"/>
    <w:rsid w:val="008E5C7F"/>
    <w:rsid w:val="008E6281"/>
    <w:rsid w:val="008E6637"/>
    <w:rsid w:val="008E6D1A"/>
    <w:rsid w:val="008E6F52"/>
    <w:rsid w:val="008E7B91"/>
    <w:rsid w:val="008F4EB1"/>
    <w:rsid w:val="008F524C"/>
    <w:rsid w:val="008F5779"/>
    <w:rsid w:val="008F59F9"/>
    <w:rsid w:val="008F6C0B"/>
    <w:rsid w:val="008F6F03"/>
    <w:rsid w:val="008F72F8"/>
    <w:rsid w:val="008F775E"/>
    <w:rsid w:val="008F7B5A"/>
    <w:rsid w:val="009001BF"/>
    <w:rsid w:val="009013E9"/>
    <w:rsid w:val="00901449"/>
    <w:rsid w:val="009033F0"/>
    <w:rsid w:val="0090493F"/>
    <w:rsid w:val="00905332"/>
    <w:rsid w:val="00905472"/>
    <w:rsid w:val="00905484"/>
    <w:rsid w:val="00905775"/>
    <w:rsid w:val="00905CE5"/>
    <w:rsid w:val="009065A3"/>
    <w:rsid w:val="00906BC9"/>
    <w:rsid w:val="00907491"/>
    <w:rsid w:val="00907557"/>
    <w:rsid w:val="0090767F"/>
    <w:rsid w:val="009077C5"/>
    <w:rsid w:val="00910313"/>
    <w:rsid w:val="00910484"/>
    <w:rsid w:val="00910AE8"/>
    <w:rsid w:val="00912633"/>
    <w:rsid w:val="00912888"/>
    <w:rsid w:val="00912A94"/>
    <w:rsid w:val="00913059"/>
    <w:rsid w:val="009134B6"/>
    <w:rsid w:val="0091387F"/>
    <w:rsid w:val="00914ABB"/>
    <w:rsid w:val="0091584C"/>
    <w:rsid w:val="00916D20"/>
    <w:rsid w:val="009178C9"/>
    <w:rsid w:val="00920253"/>
    <w:rsid w:val="009206F4"/>
    <w:rsid w:val="009208B7"/>
    <w:rsid w:val="009210DF"/>
    <w:rsid w:val="009212DB"/>
    <w:rsid w:val="00923361"/>
    <w:rsid w:val="009233D9"/>
    <w:rsid w:val="009238E8"/>
    <w:rsid w:val="0092444D"/>
    <w:rsid w:val="00924A17"/>
    <w:rsid w:val="00925CDE"/>
    <w:rsid w:val="00926261"/>
    <w:rsid w:val="00926C95"/>
    <w:rsid w:val="00927418"/>
    <w:rsid w:val="00927F28"/>
    <w:rsid w:val="0093027D"/>
    <w:rsid w:val="009309DE"/>
    <w:rsid w:val="00932516"/>
    <w:rsid w:val="00932574"/>
    <w:rsid w:val="00932656"/>
    <w:rsid w:val="00933076"/>
    <w:rsid w:val="009343C6"/>
    <w:rsid w:val="00934B33"/>
    <w:rsid w:val="00934E2C"/>
    <w:rsid w:val="00935E16"/>
    <w:rsid w:val="009366DC"/>
    <w:rsid w:val="00937587"/>
    <w:rsid w:val="00941810"/>
    <w:rsid w:val="00941BA3"/>
    <w:rsid w:val="009428DA"/>
    <w:rsid w:val="009439CB"/>
    <w:rsid w:val="00943EAB"/>
    <w:rsid w:val="009455CA"/>
    <w:rsid w:val="00945D0E"/>
    <w:rsid w:val="009471CA"/>
    <w:rsid w:val="0094741A"/>
    <w:rsid w:val="00947876"/>
    <w:rsid w:val="00947AF4"/>
    <w:rsid w:val="00947D9B"/>
    <w:rsid w:val="00950D4A"/>
    <w:rsid w:val="00950E04"/>
    <w:rsid w:val="00951627"/>
    <w:rsid w:val="009524F6"/>
    <w:rsid w:val="00952CF1"/>
    <w:rsid w:val="00952E22"/>
    <w:rsid w:val="00952F82"/>
    <w:rsid w:val="00954A14"/>
    <w:rsid w:val="009553E8"/>
    <w:rsid w:val="00956E93"/>
    <w:rsid w:val="00957817"/>
    <w:rsid w:val="009579F0"/>
    <w:rsid w:val="0096027B"/>
    <w:rsid w:val="009615AA"/>
    <w:rsid w:val="009621D5"/>
    <w:rsid w:val="00962A3F"/>
    <w:rsid w:val="00963821"/>
    <w:rsid w:val="0096414A"/>
    <w:rsid w:val="0096430A"/>
    <w:rsid w:val="00964347"/>
    <w:rsid w:val="00965092"/>
    <w:rsid w:val="009654C7"/>
    <w:rsid w:val="009655AF"/>
    <w:rsid w:val="00965FFF"/>
    <w:rsid w:val="00966AAE"/>
    <w:rsid w:val="00966C46"/>
    <w:rsid w:val="00966F7B"/>
    <w:rsid w:val="009702DE"/>
    <w:rsid w:val="00971324"/>
    <w:rsid w:val="0097151F"/>
    <w:rsid w:val="00971C5E"/>
    <w:rsid w:val="009734E0"/>
    <w:rsid w:val="00973BF3"/>
    <w:rsid w:val="00973C4D"/>
    <w:rsid w:val="00973D9B"/>
    <w:rsid w:val="0097483A"/>
    <w:rsid w:val="00974873"/>
    <w:rsid w:val="009754C3"/>
    <w:rsid w:val="00976230"/>
    <w:rsid w:val="00976DE7"/>
    <w:rsid w:val="00976F5F"/>
    <w:rsid w:val="00977829"/>
    <w:rsid w:val="00980D78"/>
    <w:rsid w:val="00981B41"/>
    <w:rsid w:val="0098211A"/>
    <w:rsid w:val="00982472"/>
    <w:rsid w:val="00982914"/>
    <w:rsid w:val="0098367C"/>
    <w:rsid w:val="009839B6"/>
    <w:rsid w:val="00983F76"/>
    <w:rsid w:val="009840AF"/>
    <w:rsid w:val="009842BB"/>
    <w:rsid w:val="00985020"/>
    <w:rsid w:val="009857BA"/>
    <w:rsid w:val="00985DBD"/>
    <w:rsid w:val="00985EF3"/>
    <w:rsid w:val="009865A9"/>
    <w:rsid w:val="009865DF"/>
    <w:rsid w:val="009867FE"/>
    <w:rsid w:val="00987E44"/>
    <w:rsid w:val="00990489"/>
    <w:rsid w:val="00991B45"/>
    <w:rsid w:val="0099296D"/>
    <w:rsid w:val="00994923"/>
    <w:rsid w:val="00994BFD"/>
    <w:rsid w:val="00994E72"/>
    <w:rsid w:val="00996BFF"/>
    <w:rsid w:val="00997493"/>
    <w:rsid w:val="00997CD7"/>
    <w:rsid w:val="009A0047"/>
    <w:rsid w:val="009A087A"/>
    <w:rsid w:val="009A09D6"/>
    <w:rsid w:val="009A397E"/>
    <w:rsid w:val="009A4148"/>
    <w:rsid w:val="009A47E1"/>
    <w:rsid w:val="009A4F13"/>
    <w:rsid w:val="009A507A"/>
    <w:rsid w:val="009A56A3"/>
    <w:rsid w:val="009A68D9"/>
    <w:rsid w:val="009A708B"/>
    <w:rsid w:val="009A769D"/>
    <w:rsid w:val="009A7F6A"/>
    <w:rsid w:val="009B05FF"/>
    <w:rsid w:val="009B0C2B"/>
    <w:rsid w:val="009B1307"/>
    <w:rsid w:val="009B1F3C"/>
    <w:rsid w:val="009B22EF"/>
    <w:rsid w:val="009B231A"/>
    <w:rsid w:val="009B2D6C"/>
    <w:rsid w:val="009B2EA4"/>
    <w:rsid w:val="009B322F"/>
    <w:rsid w:val="009B4024"/>
    <w:rsid w:val="009B5DBE"/>
    <w:rsid w:val="009B6BAF"/>
    <w:rsid w:val="009B6BD4"/>
    <w:rsid w:val="009B6D78"/>
    <w:rsid w:val="009B718E"/>
    <w:rsid w:val="009B7C2D"/>
    <w:rsid w:val="009B7FF8"/>
    <w:rsid w:val="009C1055"/>
    <w:rsid w:val="009C148B"/>
    <w:rsid w:val="009C161B"/>
    <w:rsid w:val="009C1758"/>
    <w:rsid w:val="009C1DDF"/>
    <w:rsid w:val="009C2266"/>
    <w:rsid w:val="009C3493"/>
    <w:rsid w:val="009C3B09"/>
    <w:rsid w:val="009C3FEB"/>
    <w:rsid w:val="009C4664"/>
    <w:rsid w:val="009C4759"/>
    <w:rsid w:val="009C4BE6"/>
    <w:rsid w:val="009C5500"/>
    <w:rsid w:val="009C5815"/>
    <w:rsid w:val="009C5CA8"/>
    <w:rsid w:val="009C73AF"/>
    <w:rsid w:val="009C7475"/>
    <w:rsid w:val="009D041E"/>
    <w:rsid w:val="009D073A"/>
    <w:rsid w:val="009D1CB1"/>
    <w:rsid w:val="009D1CEC"/>
    <w:rsid w:val="009D222B"/>
    <w:rsid w:val="009D2B5A"/>
    <w:rsid w:val="009D2C09"/>
    <w:rsid w:val="009D3A06"/>
    <w:rsid w:val="009D40DF"/>
    <w:rsid w:val="009D4257"/>
    <w:rsid w:val="009D453F"/>
    <w:rsid w:val="009D69A9"/>
    <w:rsid w:val="009D7095"/>
    <w:rsid w:val="009E0BD7"/>
    <w:rsid w:val="009E0E41"/>
    <w:rsid w:val="009E2CD3"/>
    <w:rsid w:val="009E2D7D"/>
    <w:rsid w:val="009E4145"/>
    <w:rsid w:val="009E52C4"/>
    <w:rsid w:val="009E561A"/>
    <w:rsid w:val="009E5B9D"/>
    <w:rsid w:val="009E5E43"/>
    <w:rsid w:val="009E6088"/>
    <w:rsid w:val="009F0613"/>
    <w:rsid w:val="009F15D4"/>
    <w:rsid w:val="009F39BC"/>
    <w:rsid w:val="009F3BC3"/>
    <w:rsid w:val="009F4686"/>
    <w:rsid w:val="009F4B6E"/>
    <w:rsid w:val="009F4D9F"/>
    <w:rsid w:val="009F537F"/>
    <w:rsid w:val="009F545C"/>
    <w:rsid w:val="009F54B1"/>
    <w:rsid w:val="009F648B"/>
    <w:rsid w:val="009F7E29"/>
    <w:rsid w:val="009F7E85"/>
    <w:rsid w:val="00A0090F"/>
    <w:rsid w:val="00A013C9"/>
    <w:rsid w:val="00A01833"/>
    <w:rsid w:val="00A018B9"/>
    <w:rsid w:val="00A01C0D"/>
    <w:rsid w:val="00A02190"/>
    <w:rsid w:val="00A0282C"/>
    <w:rsid w:val="00A03F0C"/>
    <w:rsid w:val="00A04194"/>
    <w:rsid w:val="00A051B9"/>
    <w:rsid w:val="00A103D5"/>
    <w:rsid w:val="00A10788"/>
    <w:rsid w:val="00A11142"/>
    <w:rsid w:val="00A11225"/>
    <w:rsid w:val="00A11D64"/>
    <w:rsid w:val="00A12541"/>
    <w:rsid w:val="00A126C2"/>
    <w:rsid w:val="00A12880"/>
    <w:rsid w:val="00A14106"/>
    <w:rsid w:val="00A14672"/>
    <w:rsid w:val="00A15548"/>
    <w:rsid w:val="00A15B4D"/>
    <w:rsid w:val="00A15D0C"/>
    <w:rsid w:val="00A16BB0"/>
    <w:rsid w:val="00A1740E"/>
    <w:rsid w:val="00A21BCA"/>
    <w:rsid w:val="00A224EF"/>
    <w:rsid w:val="00A2266B"/>
    <w:rsid w:val="00A233C3"/>
    <w:rsid w:val="00A23C00"/>
    <w:rsid w:val="00A24AE9"/>
    <w:rsid w:val="00A25AF2"/>
    <w:rsid w:val="00A26F27"/>
    <w:rsid w:val="00A26FE9"/>
    <w:rsid w:val="00A271BF"/>
    <w:rsid w:val="00A278E3"/>
    <w:rsid w:val="00A27ACE"/>
    <w:rsid w:val="00A313A3"/>
    <w:rsid w:val="00A315E5"/>
    <w:rsid w:val="00A316E3"/>
    <w:rsid w:val="00A31D64"/>
    <w:rsid w:val="00A322B3"/>
    <w:rsid w:val="00A325BA"/>
    <w:rsid w:val="00A32900"/>
    <w:rsid w:val="00A32B00"/>
    <w:rsid w:val="00A35A4A"/>
    <w:rsid w:val="00A35BBF"/>
    <w:rsid w:val="00A35F66"/>
    <w:rsid w:val="00A36522"/>
    <w:rsid w:val="00A411DA"/>
    <w:rsid w:val="00A41B24"/>
    <w:rsid w:val="00A41D38"/>
    <w:rsid w:val="00A41EFF"/>
    <w:rsid w:val="00A42F6B"/>
    <w:rsid w:val="00A433A5"/>
    <w:rsid w:val="00A43B5E"/>
    <w:rsid w:val="00A454A2"/>
    <w:rsid w:val="00A4597D"/>
    <w:rsid w:val="00A45D24"/>
    <w:rsid w:val="00A478B5"/>
    <w:rsid w:val="00A501A9"/>
    <w:rsid w:val="00A50BB9"/>
    <w:rsid w:val="00A50CFB"/>
    <w:rsid w:val="00A54F8E"/>
    <w:rsid w:val="00A5585E"/>
    <w:rsid w:val="00A56295"/>
    <w:rsid w:val="00A56DA3"/>
    <w:rsid w:val="00A56F6A"/>
    <w:rsid w:val="00A571F6"/>
    <w:rsid w:val="00A57A89"/>
    <w:rsid w:val="00A57ABE"/>
    <w:rsid w:val="00A60190"/>
    <w:rsid w:val="00A60878"/>
    <w:rsid w:val="00A6127D"/>
    <w:rsid w:val="00A62C7D"/>
    <w:rsid w:val="00A63D68"/>
    <w:rsid w:val="00A64CE8"/>
    <w:rsid w:val="00A65DEE"/>
    <w:rsid w:val="00A66C11"/>
    <w:rsid w:val="00A66F5E"/>
    <w:rsid w:val="00A6708E"/>
    <w:rsid w:val="00A670F9"/>
    <w:rsid w:val="00A67AD6"/>
    <w:rsid w:val="00A67D48"/>
    <w:rsid w:val="00A67E4B"/>
    <w:rsid w:val="00A70584"/>
    <w:rsid w:val="00A70668"/>
    <w:rsid w:val="00A7182B"/>
    <w:rsid w:val="00A729EC"/>
    <w:rsid w:val="00A7334E"/>
    <w:rsid w:val="00A73A66"/>
    <w:rsid w:val="00A73B86"/>
    <w:rsid w:val="00A73C26"/>
    <w:rsid w:val="00A73D81"/>
    <w:rsid w:val="00A74B38"/>
    <w:rsid w:val="00A74D42"/>
    <w:rsid w:val="00A75C8A"/>
    <w:rsid w:val="00A76ED6"/>
    <w:rsid w:val="00A7763A"/>
    <w:rsid w:val="00A77AA8"/>
    <w:rsid w:val="00A80467"/>
    <w:rsid w:val="00A81E0D"/>
    <w:rsid w:val="00A83455"/>
    <w:rsid w:val="00A83D0A"/>
    <w:rsid w:val="00A84848"/>
    <w:rsid w:val="00A8485C"/>
    <w:rsid w:val="00A85253"/>
    <w:rsid w:val="00A854FC"/>
    <w:rsid w:val="00A855E2"/>
    <w:rsid w:val="00A86574"/>
    <w:rsid w:val="00A86609"/>
    <w:rsid w:val="00A86E1C"/>
    <w:rsid w:val="00A86E69"/>
    <w:rsid w:val="00A87CC3"/>
    <w:rsid w:val="00A87F31"/>
    <w:rsid w:val="00A9187B"/>
    <w:rsid w:val="00A91AA3"/>
    <w:rsid w:val="00A92C3C"/>
    <w:rsid w:val="00A92D28"/>
    <w:rsid w:val="00A92F4B"/>
    <w:rsid w:val="00A93170"/>
    <w:rsid w:val="00A93717"/>
    <w:rsid w:val="00A93C5C"/>
    <w:rsid w:val="00A94978"/>
    <w:rsid w:val="00A949F2"/>
    <w:rsid w:val="00A94B0C"/>
    <w:rsid w:val="00A94D32"/>
    <w:rsid w:val="00A94DDE"/>
    <w:rsid w:val="00A95790"/>
    <w:rsid w:val="00A95990"/>
    <w:rsid w:val="00A95B56"/>
    <w:rsid w:val="00A95EB5"/>
    <w:rsid w:val="00A9724B"/>
    <w:rsid w:val="00A97FF2"/>
    <w:rsid w:val="00AA0BDB"/>
    <w:rsid w:val="00AA247A"/>
    <w:rsid w:val="00AA27CD"/>
    <w:rsid w:val="00AA2DE9"/>
    <w:rsid w:val="00AA3402"/>
    <w:rsid w:val="00AA3544"/>
    <w:rsid w:val="00AA3564"/>
    <w:rsid w:val="00AA5027"/>
    <w:rsid w:val="00AA5B1E"/>
    <w:rsid w:val="00AA67E8"/>
    <w:rsid w:val="00AA68EA"/>
    <w:rsid w:val="00AA6D53"/>
    <w:rsid w:val="00AA7A57"/>
    <w:rsid w:val="00AA7F97"/>
    <w:rsid w:val="00AB02A1"/>
    <w:rsid w:val="00AB076A"/>
    <w:rsid w:val="00AB0BE2"/>
    <w:rsid w:val="00AB0C6E"/>
    <w:rsid w:val="00AB0D6F"/>
    <w:rsid w:val="00AB1013"/>
    <w:rsid w:val="00AB11A2"/>
    <w:rsid w:val="00AB1370"/>
    <w:rsid w:val="00AB2DD7"/>
    <w:rsid w:val="00AB31E2"/>
    <w:rsid w:val="00AB395B"/>
    <w:rsid w:val="00AB41D1"/>
    <w:rsid w:val="00AB4F5D"/>
    <w:rsid w:val="00AB63AB"/>
    <w:rsid w:val="00AB6AF9"/>
    <w:rsid w:val="00AB6EF0"/>
    <w:rsid w:val="00AC0186"/>
    <w:rsid w:val="00AC0567"/>
    <w:rsid w:val="00AC1DBE"/>
    <w:rsid w:val="00AC2118"/>
    <w:rsid w:val="00AC334A"/>
    <w:rsid w:val="00AC35B4"/>
    <w:rsid w:val="00AC3632"/>
    <w:rsid w:val="00AC3C90"/>
    <w:rsid w:val="00AC4449"/>
    <w:rsid w:val="00AC6489"/>
    <w:rsid w:val="00AD0206"/>
    <w:rsid w:val="00AD196E"/>
    <w:rsid w:val="00AD1A38"/>
    <w:rsid w:val="00AD1BA8"/>
    <w:rsid w:val="00AD1CB9"/>
    <w:rsid w:val="00AD2012"/>
    <w:rsid w:val="00AD2126"/>
    <w:rsid w:val="00AD3F51"/>
    <w:rsid w:val="00AD3FFB"/>
    <w:rsid w:val="00AD4EDC"/>
    <w:rsid w:val="00AD4F0A"/>
    <w:rsid w:val="00AD566C"/>
    <w:rsid w:val="00AD6039"/>
    <w:rsid w:val="00AD6116"/>
    <w:rsid w:val="00AD61EE"/>
    <w:rsid w:val="00AD656D"/>
    <w:rsid w:val="00AD65B1"/>
    <w:rsid w:val="00AD73F6"/>
    <w:rsid w:val="00AD75F8"/>
    <w:rsid w:val="00AD7FB1"/>
    <w:rsid w:val="00AE00EC"/>
    <w:rsid w:val="00AE03E1"/>
    <w:rsid w:val="00AE1536"/>
    <w:rsid w:val="00AE1B0B"/>
    <w:rsid w:val="00AE1C57"/>
    <w:rsid w:val="00AE1D13"/>
    <w:rsid w:val="00AE250E"/>
    <w:rsid w:val="00AE35D9"/>
    <w:rsid w:val="00AE420B"/>
    <w:rsid w:val="00AE48B9"/>
    <w:rsid w:val="00AE4E87"/>
    <w:rsid w:val="00AE4FB1"/>
    <w:rsid w:val="00AE5DBB"/>
    <w:rsid w:val="00AE6262"/>
    <w:rsid w:val="00AF0CE0"/>
    <w:rsid w:val="00AF28C8"/>
    <w:rsid w:val="00AF3BEF"/>
    <w:rsid w:val="00AF4025"/>
    <w:rsid w:val="00AF42D3"/>
    <w:rsid w:val="00AF4CD8"/>
    <w:rsid w:val="00AF5991"/>
    <w:rsid w:val="00AF6488"/>
    <w:rsid w:val="00AF6614"/>
    <w:rsid w:val="00AF6B7E"/>
    <w:rsid w:val="00AF6C50"/>
    <w:rsid w:val="00AF77EB"/>
    <w:rsid w:val="00AF7A29"/>
    <w:rsid w:val="00AF7EB1"/>
    <w:rsid w:val="00B0107B"/>
    <w:rsid w:val="00B028F2"/>
    <w:rsid w:val="00B02926"/>
    <w:rsid w:val="00B0404A"/>
    <w:rsid w:val="00B04B55"/>
    <w:rsid w:val="00B04E8E"/>
    <w:rsid w:val="00B0562B"/>
    <w:rsid w:val="00B05A52"/>
    <w:rsid w:val="00B05FC2"/>
    <w:rsid w:val="00B074E2"/>
    <w:rsid w:val="00B0771D"/>
    <w:rsid w:val="00B1071E"/>
    <w:rsid w:val="00B108E2"/>
    <w:rsid w:val="00B11B43"/>
    <w:rsid w:val="00B12BB7"/>
    <w:rsid w:val="00B136DB"/>
    <w:rsid w:val="00B1408C"/>
    <w:rsid w:val="00B14C4C"/>
    <w:rsid w:val="00B14F4E"/>
    <w:rsid w:val="00B1521D"/>
    <w:rsid w:val="00B1523F"/>
    <w:rsid w:val="00B1706F"/>
    <w:rsid w:val="00B170E6"/>
    <w:rsid w:val="00B1752F"/>
    <w:rsid w:val="00B17C2F"/>
    <w:rsid w:val="00B207D0"/>
    <w:rsid w:val="00B20AA6"/>
    <w:rsid w:val="00B219A7"/>
    <w:rsid w:val="00B21DAA"/>
    <w:rsid w:val="00B21E66"/>
    <w:rsid w:val="00B22E04"/>
    <w:rsid w:val="00B22F1D"/>
    <w:rsid w:val="00B23870"/>
    <w:rsid w:val="00B23E12"/>
    <w:rsid w:val="00B23E93"/>
    <w:rsid w:val="00B244A3"/>
    <w:rsid w:val="00B24673"/>
    <w:rsid w:val="00B25835"/>
    <w:rsid w:val="00B25DA8"/>
    <w:rsid w:val="00B262B4"/>
    <w:rsid w:val="00B26492"/>
    <w:rsid w:val="00B26559"/>
    <w:rsid w:val="00B266EE"/>
    <w:rsid w:val="00B26AB7"/>
    <w:rsid w:val="00B26F4C"/>
    <w:rsid w:val="00B277AC"/>
    <w:rsid w:val="00B30329"/>
    <w:rsid w:val="00B30FBB"/>
    <w:rsid w:val="00B3222E"/>
    <w:rsid w:val="00B34425"/>
    <w:rsid w:val="00B36369"/>
    <w:rsid w:val="00B36903"/>
    <w:rsid w:val="00B3755A"/>
    <w:rsid w:val="00B409E5"/>
    <w:rsid w:val="00B40D47"/>
    <w:rsid w:val="00B429AA"/>
    <w:rsid w:val="00B42AF7"/>
    <w:rsid w:val="00B42C91"/>
    <w:rsid w:val="00B43376"/>
    <w:rsid w:val="00B43FC4"/>
    <w:rsid w:val="00B4422C"/>
    <w:rsid w:val="00B44C36"/>
    <w:rsid w:val="00B4531D"/>
    <w:rsid w:val="00B453C5"/>
    <w:rsid w:val="00B456C5"/>
    <w:rsid w:val="00B45B4C"/>
    <w:rsid w:val="00B45C93"/>
    <w:rsid w:val="00B46554"/>
    <w:rsid w:val="00B465F7"/>
    <w:rsid w:val="00B47CC2"/>
    <w:rsid w:val="00B50ABA"/>
    <w:rsid w:val="00B51292"/>
    <w:rsid w:val="00B51440"/>
    <w:rsid w:val="00B52068"/>
    <w:rsid w:val="00B52316"/>
    <w:rsid w:val="00B5285A"/>
    <w:rsid w:val="00B528CD"/>
    <w:rsid w:val="00B53701"/>
    <w:rsid w:val="00B5410B"/>
    <w:rsid w:val="00B54EB2"/>
    <w:rsid w:val="00B55054"/>
    <w:rsid w:val="00B559AB"/>
    <w:rsid w:val="00B55D0A"/>
    <w:rsid w:val="00B56719"/>
    <w:rsid w:val="00B56C08"/>
    <w:rsid w:val="00B5708C"/>
    <w:rsid w:val="00B576BC"/>
    <w:rsid w:val="00B57EFA"/>
    <w:rsid w:val="00B607E1"/>
    <w:rsid w:val="00B612BC"/>
    <w:rsid w:val="00B61B4F"/>
    <w:rsid w:val="00B630CB"/>
    <w:rsid w:val="00B6354F"/>
    <w:rsid w:val="00B64605"/>
    <w:rsid w:val="00B655E1"/>
    <w:rsid w:val="00B6590D"/>
    <w:rsid w:val="00B659F7"/>
    <w:rsid w:val="00B66251"/>
    <w:rsid w:val="00B673EB"/>
    <w:rsid w:val="00B67727"/>
    <w:rsid w:val="00B67A0D"/>
    <w:rsid w:val="00B67BE0"/>
    <w:rsid w:val="00B7033C"/>
    <w:rsid w:val="00B705BB"/>
    <w:rsid w:val="00B7085C"/>
    <w:rsid w:val="00B709E0"/>
    <w:rsid w:val="00B70C6B"/>
    <w:rsid w:val="00B71BD0"/>
    <w:rsid w:val="00B7241F"/>
    <w:rsid w:val="00B72733"/>
    <w:rsid w:val="00B72AA9"/>
    <w:rsid w:val="00B7410D"/>
    <w:rsid w:val="00B75004"/>
    <w:rsid w:val="00B77993"/>
    <w:rsid w:val="00B77DCA"/>
    <w:rsid w:val="00B8043B"/>
    <w:rsid w:val="00B80533"/>
    <w:rsid w:val="00B80E9D"/>
    <w:rsid w:val="00B81D37"/>
    <w:rsid w:val="00B81D59"/>
    <w:rsid w:val="00B82BEA"/>
    <w:rsid w:val="00B83194"/>
    <w:rsid w:val="00B8345F"/>
    <w:rsid w:val="00B84F6F"/>
    <w:rsid w:val="00B852AF"/>
    <w:rsid w:val="00B85CA0"/>
    <w:rsid w:val="00B85E68"/>
    <w:rsid w:val="00B8705F"/>
    <w:rsid w:val="00B8750D"/>
    <w:rsid w:val="00B87CBE"/>
    <w:rsid w:val="00B87EB9"/>
    <w:rsid w:val="00B91202"/>
    <w:rsid w:val="00B92A51"/>
    <w:rsid w:val="00B9316B"/>
    <w:rsid w:val="00B936AD"/>
    <w:rsid w:val="00B93A69"/>
    <w:rsid w:val="00B9429D"/>
    <w:rsid w:val="00B94A92"/>
    <w:rsid w:val="00B953B1"/>
    <w:rsid w:val="00B9631C"/>
    <w:rsid w:val="00B96C8C"/>
    <w:rsid w:val="00B96D11"/>
    <w:rsid w:val="00B9795C"/>
    <w:rsid w:val="00B97EC8"/>
    <w:rsid w:val="00BA03F8"/>
    <w:rsid w:val="00BA058C"/>
    <w:rsid w:val="00BA0E11"/>
    <w:rsid w:val="00BA1837"/>
    <w:rsid w:val="00BA228A"/>
    <w:rsid w:val="00BA3015"/>
    <w:rsid w:val="00BA40A6"/>
    <w:rsid w:val="00BA486C"/>
    <w:rsid w:val="00BA4EA7"/>
    <w:rsid w:val="00BA5668"/>
    <w:rsid w:val="00BA5A9F"/>
    <w:rsid w:val="00BA6505"/>
    <w:rsid w:val="00BA6542"/>
    <w:rsid w:val="00BA6AEF"/>
    <w:rsid w:val="00BA7C5E"/>
    <w:rsid w:val="00BB0795"/>
    <w:rsid w:val="00BB125D"/>
    <w:rsid w:val="00BB1755"/>
    <w:rsid w:val="00BB1D99"/>
    <w:rsid w:val="00BB2BE6"/>
    <w:rsid w:val="00BB3141"/>
    <w:rsid w:val="00BB4326"/>
    <w:rsid w:val="00BB4A93"/>
    <w:rsid w:val="00BB4FC4"/>
    <w:rsid w:val="00BB5134"/>
    <w:rsid w:val="00BB6CE1"/>
    <w:rsid w:val="00BB716C"/>
    <w:rsid w:val="00BB7B6D"/>
    <w:rsid w:val="00BC0226"/>
    <w:rsid w:val="00BC427B"/>
    <w:rsid w:val="00BC6174"/>
    <w:rsid w:val="00BC668F"/>
    <w:rsid w:val="00BC6A86"/>
    <w:rsid w:val="00BC71AE"/>
    <w:rsid w:val="00BC7EFF"/>
    <w:rsid w:val="00BD0FC5"/>
    <w:rsid w:val="00BD1194"/>
    <w:rsid w:val="00BD2A27"/>
    <w:rsid w:val="00BD4954"/>
    <w:rsid w:val="00BD4D31"/>
    <w:rsid w:val="00BD4F47"/>
    <w:rsid w:val="00BD55C2"/>
    <w:rsid w:val="00BD5D0A"/>
    <w:rsid w:val="00BD602A"/>
    <w:rsid w:val="00BD627F"/>
    <w:rsid w:val="00BD758F"/>
    <w:rsid w:val="00BD75D8"/>
    <w:rsid w:val="00BD7641"/>
    <w:rsid w:val="00BD788E"/>
    <w:rsid w:val="00BD7C36"/>
    <w:rsid w:val="00BE03F4"/>
    <w:rsid w:val="00BE0FC0"/>
    <w:rsid w:val="00BE16BF"/>
    <w:rsid w:val="00BE1DDF"/>
    <w:rsid w:val="00BE1E7E"/>
    <w:rsid w:val="00BE1EF7"/>
    <w:rsid w:val="00BE2B7A"/>
    <w:rsid w:val="00BE2CF3"/>
    <w:rsid w:val="00BE4C6C"/>
    <w:rsid w:val="00BE50C7"/>
    <w:rsid w:val="00BE50CE"/>
    <w:rsid w:val="00BE5ADA"/>
    <w:rsid w:val="00BE5CC9"/>
    <w:rsid w:val="00BE5DDB"/>
    <w:rsid w:val="00BE671C"/>
    <w:rsid w:val="00BE6EA9"/>
    <w:rsid w:val="00BE6FA8"/>
    <w:rsid w:val="00BE6FB4"/>
    <w:rsid w:val="00BF04AB"/>
    <w:rsid w:val="00BF11F7"/>
    <w:rsid w:val="00BF174F"/>
    <w:rsid w:val="00BF1AAF"/>
    <w:rsid w:val="00BF30C9"/>
    <w:rsid w:val="00BF4755"/>
    <w:rsid w:val="00BF523D"/>
    <w:rsid w:val="00BF73CC"/>
    <w:rsid w:val="00BF78F6"/>
    <w:rsid w:val="00C0041A"/>
    <w:rsid w:val="00C00515"/>
    <w:rsid w:val="00C010ED"/>
    <w:rsid w:val="00C017AF"/>
    <w:rsid w:val="00C025B1"/>
    <w:rsid w:val="00C02DDA"/>
    <w:rsid w:val="00C03666"/>
    <w:rsid w:val="00C037CE"/>
    <w:rsid w:val="00C03AC3"/>
    <w:rsid w:val="00C03CDB"/>
    <w:rsid w:val="00C03F24"/>
    <w:rsid w:val="00C04053"/>
    <w:rsid w:val="00C041C8"/>
    <w:rsid w:val="00C05C0B"/>
    <w:rsid w:val="00C05DE2"/>
    <w:rsid w:val="00C0637E"/>
    <w:rsid w:val="00C06A65"/>
    <w:rsid w:val="00C06CFD"/>
    <w:rsid w:val="00C0729F"/>
    <w:rsid w:val="00C07329"/>
    <w:rsid w:val="00C07B2C"/>
    <w:rsid w:val="00C07C2C"/>
    <w:rsid w:val="00C10FBA"/>
    <w:rsid w:val="00C11295"/>
    <w:rsid w:val="00C11927"/>
    <w:rsid w:val="00C1197C"/>
    <w:rsid w:val="00C125DD"/>
    <w:rsid w:val="00C13D45"/>
    <w:rsid w:val="00C14653"/>
    <w:rsid w:val="00C14A6D"/>
    <w:rsid w:val="00C155E7"/>
    <w:rsid w:val="00C15697"/>
    <w:rsid w:val="00C15A85"/>
    <w:rsid w:val="00C1671D"/>
    <w:rsid w:val="00C17C4B"/>
    <w:rsid w:val="00C20308"/>
    <w:rsid w:val="00C2084F"/>
    <w:rsid w:val="00C2155C"/>
    <w:rsid w:val="00C22CD9"/>
    <w:rsid w:val="00C22E69"/>
    <w:rsid w:val="00C22EA2"/>
    <w:rsid w:val="00C23660"/>
    <w:rsid w:val="00C23AEC"/>
    <w:rsid w:val="00C24DD8"/>
    <w:rsid w:val="00C2590C"/>
    <w:rsid w:val="00C25E0F"/>
    <w:rsid w:val="00C27637"/>
    <w:rsid w:val="00C27947"/>
    <w:rsid w:val="00C30ABB"/>
    <w:rsid w:val="00C31876"/>
    <w:rsid w:val="00C318BB"/>
    <w:rsid w:val="00C32193"/>
    <w:rsid w:val="00C32708"/>
    <w:rsid w:val="00C3276B"/>
    <w:rsid w:val="00C32CCC"/>
    <w:rsid w:val="00C32DFC"/>
    <w:rsid w:val="00C3361E"/>
    <w:rsid w:val="00C3363C"/>
    <w:rsid w:val="00C3559D"/>
    <w:rsid w:val="00C3605C"/>
    <w:rsid w:val="00C365CB"/>
    <w:rsid w:val="00C3660E"/>
    <w:rsid w:val="00C36DF5"/>
    <w:rsid w:val="00C36E14"/>
    <w:rsid w:val="00C37116"/>
    <w:rsid w:val="00C37447"/>
    <w:rsid w:val="00C374EF"/>
    <w:rsid w:val="00C37A6D"/>
    <w:rsid w:val="00C41AB4"/>
    <w:rsid w:val="00C41B2F"/>
    <w:rsid w:val="00C41BC3"/>
    <w:rsid w:val="00C42523"/>
    <w:rsid w:val="00C43B9F"/>
    <w:rsid w:val="00C44611"/>
    <w:rsid w:val="00C44C9A"/>
    <w:rsid w:val="00C4518C"/>
    <w:rsid w:val="00C45805"/>
    <w:rsid w:val="00C458E5"/>
    <w:rsid w:val="00C45DCE"/>
    <w:rsid w:val="00C46331"/>
    <w:rsid w:val="00C46CF3"/>
    <w:rsid w:val="00C47039"/>
    <w:rsid w:val="00C473A3"/>
    <w:rsid w:val="00C47E51"/>
    <w:rsid w:val="00C47F45"/>
    <w:rsid w:val="00C5005F"/>
    <w:rsid w:val="00C50794"/>
    <w:rsid w:val="00C50A32"/>
    <w:rsid w:val="00C50EBE"/>
    <w:rsid w:val="00C50FE8"/>
    <w:rsid w:val="00C51A58"/>
    <w:rsid w:val="00C52198"/>
    <w:rsid w:val="00C529F8"/>
    <w:rsid w:val="00C535E4"/>
    <w:rsid w:val="00C53EAC"/>
    <w:rsid w:val="00C546C3"/>
    <w:rsid w:val="00C55022"/>
    <w:rsid w:val="00C55DE8"/>
    <w:rsid w:val="00C56945"/>
    <w:rsid w:val="00C600D5"/>
    <w:rsid w:val="00C60BBD"/>
    <w:rsid w:val="00C60DAD"/>
    <w:rsid w:val="00C60E6D"/>
    <w:rsid w:val="00C60EAE"/>
    <w:rsid w:val="00C61C4F"/>
    <w:rsid w:val="00C6234C"/>
    <w:rsid w:val="00C63A93"/>
    <w:rsid w:val="00C6547C"/>
    <w:rsid w:val="00C65947"/>
    <w:rsid w:val="00C65A56"/>
    <w:rsid w:val="00C65DEC"/>
    <w:rsid w:val="00C65E4E"/>
    <w:rsid w:val="00C65E5E"/>
    <w:rsid w:val="00C66058"/>
    <w:rsid w:val="00C66790"/>
    <w:rsid w:val="00C679B6"/>
    <w:rsid w:val="00C67D34"/>
    <w:rsid w:val="00C70817"/>
    <w:rsid w:val="00C70BF0"/>
    <w:rsid w:val="00C71CC5"/>
    <w:rsid w:val="00C71E74"/>
    <w:rsid w:val="00C71EB8"/>
    <w:rsid w:val="00C725D8"/>
    <w:rsid w:val="00C725EF"/>
    <w:rsid w:val="00C72AFA"/>
    <w:rsid w:val="00C72B3F"/>
    <w:rsid w:val="00C72C52"/>
    <w:rsid w:val="00C72E3B"/>
    <w:rsid w:val="00C74139"/>
    <w:rsid w:val="00C7456F"/>
    <w:rsid w:val="00C750EB"/>
    <w:rsid w:val="00C7522E"/>
    <w:rsid w:val="00C753A4"/>
    <w:rsid w:val="00C765D5"/>
    <w:rsid w:val="00C7736E"/>
    <w:rsid w:val="00C803B9"/>
    <w:rsid w:val="00C804CB"/>
    <w:rsid w:val="00C819BD"/>
    <w:rsid w:val="00C81BC9"/>
    <w:rsid w:val="00C829BD"/>
    <w:rsid w:val="00C830D5"/>
    <w:rsid w:val="00C84730"/>
    <w:rsid w:val="00C85B53"/>
    <w:rsid w:val="00C902F3"/>
    <w:rsid w:val="00C905AA"/>
    <w:rsid w:val="00C90758"/>
    <w:rsid w:val="00C91DF0"/>
    <w:rsid w:val="00C92D84"/>
    <w:rsid w:val="00C939DE"/>
    <w:rsid w:val="00C93D31"/>
    <w:rsid w:val="00C950F4"/>
    <w:rsid w:val="00C95266"/>
    <w:rsid w:val="00C9569B"/>
    <w:rsid w:val="00C95CD0"/>
    <w:rsid w:val="00C95EE0"/>
    <w:rsid w:val="00C961C7"/>
    <w:rsid w:val="00C96917"/>
    <w:rsid w:val="00C96A83"/>
    <w:rsid w:val="00C9755E"/>
    <w:rsid w:val="00CA0AAF"/>
    <w:rsid w:val="00CA0ED1"/>
    <w:rsid w:val="00CA4DD5"/>
    <w:rsid w:val="00CA517C"/>
    <w:rsid w:val="00CA52B8"/>
    <w:rsid w:val="00CA5338"/>
    <w:rsid w:val="00CA5490"/>
    <w:rsid w:val="00CA5F42"/>
    <w:rsid w:val="00CA63D1"/>
    <w:rsid w:val="00CA653F"/>
    <w:rsid w:val="00CA6B02"/>
    <w:rsid w:val="00CA7BAF"/>
    <w:rsid w:val="00CB0DFA"/>
    <w:rsid w:val="00CB16B0"/>
    <w:rsid w:val="00CB18F9"/>
    <w:rsid w:val="00CB1BDA"/>
    <w:rsid w:val="00CB1FF3"/>
    <w:rsid w:val="00CB2650"/>
    <w:rsid w:val="00CB2988"/>
    <w:rsid w:val="00CB312B"/>
    <w:rsid w:val="00CB3F3E"/>
    <w:rsid w:val="00CB52D5"/>
    <w:rsid w:val="00CB5371"/>
    <w:rsid w:val="00CB59D6"/>
    <w:rsid w:val="00CB7060"/>
    <w:rsid w:val="00CB78AD"/>
    <w:rsid w:val="00CC21F4"/>
    <w:rsid w:val="00CC2811"/>
    <w:rsid w:val="00CC285C"/>
    <w:rsid w:val="00CC3508"/>
    <w:rsid w:val="00CC350D"/>
    <w:rsid w:val="00CC380F"/>
    <w:rsid w:val="00CC3D62"/>
    <w:rsid w:val="00CC41EC"/>
    <w:rsid w:val="00CC4223"/>
    <w:rsid w:val="00CC4F7C"/>
    <w:rsid w:val="00CC5865"/>
    <w:rsid w:val="00CC60E7"/>
    <w:rsid w:val="00CC62C9"/>
    <w:rsid w:val="00CC66F2"/>
    <w:rsid w:val="00CC6814"/>
    <w:rsid w:val="00CC6A5F"/>
    <w:rsid w:val="00CC73D5"/>
    <w:rsid w:val="00CC7452"/>
    <w:rsid w:val="00CC774A"/>
    <w:rsid w:val="00CD0486"/>
    <w:rsid w:val="00CD0B0D"/>
    <w:rsid w:val="00CD12B9"/>
    <w:rsid w:val="00CD1F43"/>
    <w:rsid w:val="00CD21D3"/>
    <w:rsid w:val="00CD306E"/>
    <w:rsid w:val="00CD3532"/>
    <w:rsid w:val="00CD405D"/>
    <w:rsid w:val="00CD4221"/>
    <w:rsid w:val="00CD4543"/>
    <w:rsid w:val="00CD53C3"/>
    <w:rsid w:val="00CD5E22"/>
    <w:rsid w:val="00CD5E45"/>
    <w:rsid w:val="00CE009E"/>
    <w:rsid w:val="00CE0130"/>
    <w:rsid w:val="00CE0301"/>
    <w:rsid w:val="00CE12F0"/>
    <w:rsid w:val="00CE1542"/>
    <w:rsid w:val="00CE190C"/>
    <w:rsid w:val="00CE1B6D"/>
    <w:rsid w:val="00CE2D71"/>
    <w:rsid w:val="00CE358D"/>
    <w:rsid w:val="00CE3704"/>
    <w:rsid w:val="00CE392C"/>
    <w:rsid w:val="00CE3E00"/>
    <w:rsid w:val="00CE3ECA"/>
    <w:rsid w:val="00CE4514"/>
    <w:rsid w:val="00CE523B"/>
    <w:rsid w:val="00CE57C2"/>
    <w:rsid w:val="00CE6969"/>
    <w:rsid w:val="00CE7466"/>
    <w:rsid w:val="00CE753C"/>
    <w:rsid w:val="00CE7F48"/>
    <w:rsid w:val="00CF0C11"/>
    <w:rsid w:val="00CF1D4F"/>
    <w:rsid w:val="00CF1E96"/>
    <w:rsid w:val="00CF446E"/>
    <w:rsid w:val="00CF4BAE"/>
    <w:rsid w:val="00CF4D17"/>
    <w:rsid w:val="00CF5FD0"/>
    <w:rsid w:val="00CF5FF6"/>
    <w:rsid w:val="00CF76DC"/>
    <w:rsid w:val="00CF79A6"/>
    <w:rsid w:val="00D00703"/>
    <w:rsid w:val="00D00938"/>
    <w:rsid w:val="00D01141"/>
    <w:rsid w:val="00D02825"/>
    <w:rsid w:val="00D0292D"/>
    <w:rsid w:val="00D036C4"/>
    <w:rsid w:val="00D046E8"/>
    <w:rsid w:val="00D04A49"/>
    <w:rsid w:val="00D04E06"/>
    <w:rsid w:val="00D056AF"/>
    <w:rsid w:val="00D05DF9"/>
    <w:rsid w:val="00D05E06"/>
    <w:rsid w:val="00D067F8"/>
    <w:rsid w:val="00D0736A"/>
    <w:rsid w:val="00D07A79"/>
    <w:rsid w:val="00D101E4"/>
    <w:rsid w:val="00D104BC"/>
    <w:rsid w:val="00D11952"/>
    <w:rsid w:val="00D12477"/>
    <w:rsid w:val="00D13733"/>
    <w:rsid w:val="00D13BD7"/>
    <w:rsid w:val="00D14174"/>
    <w:rsid w:val="00D1586F"/>
    <w:rsid w:val="00D15B69"/>
    <w:rsid w:val="00D174DA"/>
    <w:rsid w:val="00D206F5"/>
    <w:rsid w:val="00D208A2"/>
    <w:rsid w:val="00D21F9E"/>
    <w:rsid w:val="00D226E7"/>
    <w:rsid w:val="00D22E22"/>
    <w:rsid w:val="00D239E9"/>
    <w:rsid w:val="00D24636"/>
    <w:rsid w:val="00D248C1"/>
    <w:rsid w:val="00D2506E"/>
    <w:rsid w:val="00D25BE6"/>
    <w:rsid w:val="00D26695"/>
    <w:rsid w:val="00D274EA"/>
    <w:rsid w:val="00D27FB0"/>
    <w:rsid w:val="00D302A1"/>
    <w:rsid w:val="00D304D2"/>
    <w:rsid w:val="00D31057"/>
    <w:rsid w:val="00D31E76"/>
    <w:rsid w:val="00D3376F"/>
    <w:rsid w:val="00D341EA"/>
    <w:rsid w:val="00D347A2"/>
    <w:rsid w:val="00D35328"/>
    <w:rsid w:val="00D35688"/>
    <w:rsid w:val="00D36031"/>
    <w:rsid w:val="00D36942"/>
    <w:rsid w:val="00D3704B"/>
    <w:rsid w:val="00D431F5"/>
    <w:rsid w:val="00D43FC7"/>
    <w:rsid w:val="00D4455A"/>
    <w:rsid w:val="00D4460C"/>
    <w:rsid w:val="00D4470C"/>
    <w:rsid w:val="00D45A1E"/>
    <w:rsid w:val="00D45B85"/>
    <w:rsid w:val="00D46095"/>
    <w:rsid w:val="00D4648E"/>
    <w:rsid w:val="00D47592"/>
    <w:rsid w:val="00D504D5"/>
    <w:rsid w:val="00D50BC8"/>
    <w:rsid w:val="00D51383"/>
    <w:rsid w:val="00D5210C"/>
    <w:rsid w:val="00D526E3"/>
    <w:rsid w:val="00D53286"/>
    <w:rsid w:val="00D53D2E"/>
    <w:rsid w:val="00D5446B"/>
    <w:rsid w:val="00D544EA"/>
    <w:rsid w:val="00D54D99"/>
    <w:rsid w:val="00D55B57"/>
    <w:rsid w:val="00D55C2F"/>
    <w:rsid w:val="00D56E3E"/>
    <w:rsid w:val="00D5711D"/>
    <w:rsid w:val="00D5717D"/>
    <w:rsid w:val="00D5751B"/>
    <w:rsid w:val="00D577FA"/>
    <w:rsid w:val="00D60D4A"/>
    <w:rsid w:val="00D60E31"/>
    <w:rsid w:val="00D6129B"/>
    <w:rsid w:val="00D62011"/>
    <w:rsid w:val="00D63274"/>
    <w:rsid w:val="00D641DA"/>
    <w:rsid w:val="00D64BD3"/>
    <w:rsid w:val="00D64CCA"/>
    <w:rsid w:val="00D675A9"/>
    <w:rsid w:val="00D67E4D"/>
    <w:rsid w:val="00D7017C"/>
    <w:rsid w:val="00D71642"/>
    <w:rsid w:val="00D717A6"/>
    <w:rsid w:val="00D728D3"/>
    <w:rsid w:val="00D75C80"/>
    <w:rsid w:val="00D763DE"/>
    <w:rsid w:val="00D77AF2"/>
    <w:rsid w:val="00D81DCE"/>
    <w:rsid w:val="00D81E61"/>
    <w:rsid w:val="00D81F4D"/>
    <w:rsid w:val="00D8265B"/>
    <w:rsid w:val="00D8278E"/>
    <w:rsid w:val="00D82889"/>
    <w:rsid w:val="00D83886"/>
    <w:rsid w:val="00D839B2"/>
    <w:rsid w:val="00D83D77"/>
    <w:rsid w:val="00D83E74"/>
    <w:rsid w:val="00D87A3A"/>
    <w:rsid w:val="00D87CDF"/>
    <w:rsid w:val="00D901A9"/>
    <w:rsid w:val="00D90625"/>
    <w:rsid w:val="00D916BA"/>
    <w:rsid w:val="00D91CB1"/>
    <w:rsid w:val="00D91F94"/>
    <w:rsid w:val="00D9202B"/>
    <w:rsid w:val="00D93174"/>
    <w:rsid w:val="00D9341D"/>
    <w:rsid w:val="00D93501"/>
    <w:rsid w:val="00D937C1"/>
    <w:rsid w:val="00D93CC7"/>
    <w:rsid w:val="00D943DA"/>
    <w:rsid w:val="00D944DD"/>
    <w:rsid w:val="00D94C72"/>
    <w:rsid w:val="00D954AB"/>
    <w:rsid w:val="00D958E7"/>
    <w:rsid w:val="00D95A8A"/>
    <w:rsid w:val="00D95D13"/>
    <w:rsid w:val="00D96E25"/>
    <w:rsid w:val="00D97072"/>
    <w:rsid w:val="00D975AB"/>
    <w:rsid w:val="00D97EFF"/>
    <w:rsid w:val="00DA02B0"/>
    <w:rsid w:val="00DA1F07"/>
    <w:rsid w:val="00DA2618"/>
    <w:rsid w:val="00DA2F13"/>
    <w:rsid w:val="00DA4111"/>
    <w:rsid w:val="00DA426E"/>
    <w:rsid w:val="00DA43E3"/>
    <w:rsid w:val="00DA501C"/>
    <w:rsid w:val="00DA54CA"/>
    <w:rsid w:val="00DA6069"/>
    <w:rsid w:val="00DA7365"/>
    <w:rsid w:val="00DA7D49"/>
    <w:rsid w:val="00DB0E8B"/>
    <w:rsid w:val="00DB1722"/>
    <w:rsid w:val="00DB239A"/>
    <w:rsid w:val="00DB2D28"/>
    <w:rsid w:val="00DB2E8A"/>
    <w:rsid w:val="00DB6682"/>
    <w:rsid w:val="00DB6F24"/>
    <w:rsid w:val="00DB7FBD"/>
    <w:rsid w:val="00DC1F51"/>
    <w:rsid w:val="00DC2039"/>
    <w:rsid w:val="00DC2410"/>
    <w:rsid w:val="00DC31CB"/>
    <w:rsid w:val="00DC35C9"/>
    <w:rsid w:val="00DC3EC1"/>
    <w:rsid w:val="00DC44BF"/>
    <w:rsid w:val="00DC5321"/>
    <w:rsid w:val="00DC5D7F"/>
    <w:rsid w:val="00DC703A"/>
    <w:rsid w:val="00DC7411"/>
    <w:rsid w:val="00DD08E1"/>
    <w:rsid w:val="00DD2862"/>
    <w:rsid w:val="00DD4251"/>
    <w:rsid w:val="00DD4768"/>
    <w:rsid w:val="00DD4F08"/>
    <w:rsid w:val="00DD4F95"/>
    <w:rsid w:val="00DD5951"/>
    <w:rsid w:val="00DD5D3C"/>
    <w:rsid w:val="00DD5D83"/>
    <w:rsid w:val="00DD60FD"/>
    <w:rsid w:val="00DD6489"/>
    <w:rsid w:val="00DD79D1"/>
    <w:rsid w:val="00DD7E16"/>
    <w:rsid w:val="00DE01C2"/>
    <w:rsid w:val="00DE0306"/>
    <w:rsid w:val="00DE063B"/>
    <w:rsid w:val="00DE0CFA"/>
    <w:rsid w:val="00DE0DAC"/>
    <w:rsid w:val="00DE1662"/>
    <w:rsid w:val="00DE1737"/>
    <w:rsid w:val="00DE2046"/>
    <w:rsid w:val="00DE24A8"/>
    <w:rsid w:val="00DE2B01"/>
    <w:rsid w:val="00DE3189"/>
    <w:rsid w:val="00DE3AC8"/>
    <w:rsid w:val="00DE3D97"/>
    <w:rsid w:val="00DE3FE8"/>
    <w:rsid w:val="00DE4040"/>
    <w:rsid w:val="00DE42BC"/>
    <w:rsid w:val="00DE50EB"/>
    <w:rsid w:val="00DE5E49"/>
    <w:rsid w:val="00DE7660"/>
    <w:rsid w:val="00DE7C6B"/>
    <w:rsid w:val="00DF0F5E"/>
    <w:rsid w:val="00DF253A"/>
    <w:rsid w:val="00DF314D"/>
    <w:rsid w:val="00DF478D"/>
    <w:rsid w:val="00DF520B"/>
    <w:rsid w:val="00DF5D16"/>
    <w:rsid w:val="00DF76AC"/>
    <w:rsid w:val="00DF76DA"/>
    <w:rsid w:val="00DF79FD"/>
    <w:rsid w:val="00E00A42"/>
    <w:rsid w:val="00E00D6F"/>
    <w:rsid w:val="00E013FC"/>
    <w:rsid w:val="00E01549"/>
    <w:rsid w:val="00E0238E"/>
    <w:rsid w:val="00E02C5D"/>
    <w:rsid w:val="00E044C5"/>
    <w:rsid w:val="00E0521D"/>
    <w:rsid w:val="00E059B4"/>
    <w:rsid w:val="00E05B58"/>
    <w:rsid w:val="00E0716A"/>
    <w:rsid w:val="00E07DD5"/>
    <w:rsid w:val="00E101D8"/>
    <w:rsid w:val="00E12434"/>
    <w:rsid w:val="00E12F01"/>
    <w:rsid w:val="00E134AC"/>
    <w:rsid w:val="00E1377D"/>
    <w:rsid w:val="00E13A96"/>
    <w:rsid w:val="00E13B84"/>
    <w:rsid w:val="00E14452"/>
    <w:rsid w:val="00E14E50"/>
    <w:rsid w:val="00E15982"/>
    <w:rsid w:val="00E16CD0"/>
    <w:rsid w:val="00E16FC3"/>
    <w:rsid w:val="00E2054B"/>
    <w:rsid w:val="00E20C43"/>
    <w:rsid w:val="00E20D82"/>
    <w:rsid w:val="00E21262"/>
    <w:rsid w:val="00E21DF7"/>
    <w:rsid w:val="00E22799"/>
    <w:rsid w:val="00E23FE2"/>
    <w:rsid w:val="00E24485"/>
    <w:rsid w:val="00E2505A"/>
    <w:rsid w:val="00E2575B"/>
    <w:rsid w:val="00E2625C"/>
    <w:rsid w:val="00E27CE6"/>
    <w:rsid w:val="00E27DAB"/>
    <w:rsid w:val="00E27E93"/>
    <w:rsid w:val="00E30155"/>
    <w:rsid w:val="00E3048F"/>
    <w:rsid w:val="00E319FE"/>
    <w:rsid w:val="00E32EB4"/>
    <w:rsid w:val="00E333EB"/>
    <w:rsid w:val="00E33944"/>
    <w:rsid w:val="00E33DC9"/>
    <w:rsid w:val="00E33DF8"/>
    <w:rsid w:val="00E3434E"/>
    <w:rsid w:val="00E34493"/>
    <w:rsid w:val="00E34B66"/>
    <w:rsid w:val="00E362B3"/>
    <w:rsid w:val="00E36F0D"/>
    <w:rsid w:val="00E41492"/>
    <w:rsid w:val="00E422EE"/>
    <w:rsid w:val="00E42570"/>
    <w:rsid w:val="00E42926"/>
    <w:rsid w:val="00E433A9"/>
    <w:rsid w:val="00E438FD"/>
    <w:rsid w:val="00E4460C"/>
    <w:rsid w:val="00E447CE"/>
    <w:rsid w:val="00E44A34"/>
    <w:rsid w:val="00E4500B"/>
    <w:rsid w:val="00E45446"/>
    <w:rsid w:val="00E45DF2"/>
    <w:rsid w:val="00E45E67"/>
    <w:rsid w:val="00E4613E"/>
    <w:rsid w:val="00E46937"/>
    <w:rsid w:val="00E46E99"/>
    <w:rsid w:val="00E4731B"/>
    <w:rsid w:val="00E47B6C"/>
    <w:rsid w:val="00E500ED"/>
    <w:rsid w:val="00E5122C"/>
    <w:rsid w:val="00E512A9"/>
    <w:rsid w:val="00E51A40"/>
    <w:rsid w:val="00E5218F"/>
    <w:rsid w:val="00E522C0"/>
    <w:rsid w:val="00E52400"/>
    <w:rsid w:val="00E52E6B"/>
    <w:rsid w:val="00E53215"/>
    <w:rsid w:val="00E53A52"/>
    <w:rsid w:val="00E54056"/>
    <w:rsid w:val="00E541B3"/>
    <w:rsid w:val="00E546BF"/>
    <w:rsid w:val="00E54A53"/>
    <w:rsid w:val="00E55373"/>
    <w:rsid w:val="00E56893"/>
    <w:rsid w:val="00E5748E"/>
    <w:rsid w:val="00E609DE"/>
    <w:rsid w:val="00E60C46"/>
    <w:rsid w:val="00E616C5"/>
    <w:rsid w:val="00E61AEA"/>
    <w:rsid w:val="00E61C41"/>
    <w:rsid w:val="00E63F6A"/>
    <w:rsid w:val="00E6435E"/>
    <w:rsid w:val="00E64C38"/>
    <w:rsid w:val="00E64DA2"/>
    <w:rsid w:val="00E657FA"/>
    <w:rsid w:val="00E6664B"/>
    <w:rsid w:val="00E666F1"/>
    <w:rsid w:val="00E6674B"/>
    <w:rsid w:val="00E667A6"/>
    <w:rsid w:val="00E676B8"/>
    <w:rsid w:val="00E705B3"/>
    <w:rsid w:val="00E70881"/>
    <w:rsid w:val="00E70AEE"/>
    <w:rsid w:val="00E70B02"/>
    <w:rsid w:val="00E70E48"/>
    <w:rsid w:val="00E7156A"/>
    <w:rsid w:val="00E7183D"/>
    <w:rsid w:val="00E71A9E"/>
    <w:rsid w:val="00E72A98"/>
    <w:rsid w:val="00E7373C"/>
    <w:rsid w:val="00E74296"/>
    <w:rsid w:val="00E746E0"/>
    <w:rsid w:val="00E74B63"/>
    <w:rsid w:val="00E75CD0"/>
    <w:rsid w:val="00E77728"/>
    <w:rsid w:val="00E77DD1"/>
    <w:rsid w:val="00E82092"/>
    <w:rsid w:val="00E82260"/>
    <w:rsid w:val="00E83D2A"/>
    <w:rsid w:val="00E84371"/>
    <w:rsid w:val="00E85533"/>
    <w:rsid w:val="00E85DEA"/>
    <w:rsid w:val="00E85FB3"/>
    <w:rsid w:val="00E868C8"/>
    <w:rsid w:val="00E870E2"/>
    <w:rsid w:val="00E9033F"/>
    <w:rsid w:val="00E90EF4"/>
    <w:rsid w:val="00E90FEC"/>
    <w:rsid w:val="00E91105"/>
    <w:rsid w:val="00E91282"/>
    <w:rsid w:val="00E92052"/>
    <w:rsid w:val="00E9228B"/>
    <w:rsid w:val="00E93733"/>
    <w:rsid w:val="00E9389E"/>
    <w:rsid w:val="00E93FB1"/>
    <w:rsid w:val="00E94123"/>
    <w:rsid w:val="00E9449B"/>
    <w:rsid w:val="00E95055"/>
    <w:rsid w:val="00E95299"/>
    <w:rsid w:val="00E95CDF"/>
    <w:rsid w:val="00E974BD"/>
    <w:rsid w:val="00EA001C"/>
    <w:rsid w:val="00EA0926"/>
    <w:rsid w:val="00EA0F64"/>
    <w:rsid w:val="00EA1970"/>
    <w:rsid w:val="00EA19BB"/>
    <w:rsid w:val="00EA234E"/>
    <w:rsid w:val="00EA265F"/>
    <w:rsid w:val="00EA2A77"/>
    <w:rsid w:val="00EA3EAA"/>
    <w:rsid w:val="00EA4176"/>
    <w:rsid w:val="00EA4605"/>
    <w:rsid w:val="00EA484E"/>
    <w:rsid w:val="00EA4D63"/>
    <w:rsid w:val="00EA5225"/>
    <w:rsid w:val="00EA5C2F"/>
    <w:rsid w:val="00EA5E15"/>
    <w:rsid w:val="00EA61F8"/>
    <w:rsid w:val="00EA6D8B"/>
    <w:rsid w:val="00EA7946"/>
    <w:rsid w:val="00EA7CFF"/>
    <w:rsid w:val="00EB075C"/>
    <w:rsid w:val="00EB097F"/>
    <w:rsid w:val="00EB09A1"/>
    <w:rsid w:val="00EB0AE3"/>
    <w:rsid w:val="00EB1478"/>
    <w:rsid w:val="00EB1A04"/>
    <w:rsid w:val="00EB2C3B"/>
    <w:rsid w:val="00EB314F"/>
    <w:rsid w:val="00EB32EB"/>
    <w:rsid w:val="00EB3B1C"/>
    <w:rsid w:val="00EB3C5E"/>
    <w:rsid w:val="00EB4FE4"/>
    <w:rsid w:val="00EB6248"/>
    <w:rsid w:val="00EB7078"/>
    <w:rsid w:val="00EB746B"/>
    <w:rsid w:val="00EB74A6"/>
    <w:rsid w:val="00EB79A6"/>
    <w:rsid w:val="00EC02D8"/>
    <w:rsid w:val="00EC12C0"/>
    <w:rsid w:val="00EC1AC4"/>
    <w:rsid w:val="00EC1C74"/>
    <w:rsid w:val="00EC1FD0"/>
    <w:rsid w:val="00EC28FE"/>
    <w:rsid w:val="00EC2D16"/>
    <w:rsid w:val="00EC3693"/>
    <w:rsid w:val="00EC472F"/>
    <w:rsid w:val="00EC54DD"/>
    <w:rsid w:val="00EC558F"/>
    <w:rsid w:val="00EC6690"/>
    <w:rsid w:val="00EC66D7"/>
    <w:rsid w:val="00EC73B7"/>
    <w:rsid w:val="00EC7AAC"/>
    <w:rsid w:val="00ED0619"/>
    <w:rsid w:val="00ED07BE"/>
    <w:rsid w:val="00ED0C82"/>
    <w:rsid w:val="00ED19C6"/>
    <w:rsid w:val="00ED290E"/>
    <w:rsid w:val="00ED2C5C"/>
    <w:rsid w:val="00ED350C"/>
    <w:rsid w:val="00ED42DE"/>
    <w:rsid w:val="00ED4F75"/>
    <w:rsid w:val="00ED578B"/>
    <w:rsid w:val="00ED5A95"/>
    <w:rsid w:val="00ED6750"/>
    <w:rsid w:val="00ED6AC2"/>
    <w:rsid w:val="00ED6E99"/>
    <w:rsid w:val="00ED7378"/>
    <w:rsid w:val="00ED78FB"/>
    <w:rsid w:val="00EE0306"/>
    <w:rsid w:val="00EE1006"/>
    <w:rsid w:val="00EE1962"/>
    <w:rsid w:val="00EE1CA8"/>
    <w:rsid w:val="00EE2351"/>
    <w:rsid w:val="00EE2DF1"/>
    <w:rsid w:val="00EE3136"/>
    <w:rsid w:val="00EE3586"/>
    <w:rsid w:val="00EE42A9"/>
    <w:rsid w:val="00EE477B"/>
    <w:rsid w:val="00EE47E2"/>
    <w:rsid w:val="00EE5237"/>
    <w:rsid w:val="00EE57AF"/>
    <w:rsid w:val="00EE5955"/>
    <w:rsid w:val="00EE5A5F"/>
    <w:rsid w:val="00EE6AC7"/>
    <w:rsid w:val="00EE6CE2"/>
    <w:rsid w:val="00EF0174"/>
    <w:rsid w:val="00EF095D"/>
    <w:rsid w:val="00EF102B"/>
    <w:rsid w:val="00EF1461"/>
    <w:rsid w:val="00EF34C2"/>
    <w:rsid w:val="00EF37E8"/>
    <w:rsid w:val="00EF37EF"/>
    <w:rsid w:val="00EF3C64"/>
    <w:rsid w:val="00EF4A10"/>
    <w:rsid w:val="00EF4A54"/>
    <w:rsid w:val="00EF4DEF"/>
    <w:rsid w:val="00EF4FD0"/>
    <w:rsid w:val="00EF4FE0"/>
    <w:rsid w:val="00EF5E09"/>
    <w:rsid w:val="00EF6709"/>
    <w:rsid w:val="00EF6A06"/>
    <w:rsid w:val="00EF7C57"/>
    <w:rsid w:val="00F00063"/>
    <w:rsid w:val="00F0081A"/>
    <w:rsid w:val="00F00914"/>
    <w:rsid w:val="00F00E84"/>
    <w:rsid w:val="00F0100E"/>
    <w:rsid w:val="00F0174E"/>
    <w:rsid w:val="00F017FE"/>
    <w:rsid w:val="00F0240C"/>
    <w:rsid w:val="00F02C73"/>
    <w:rsid w:val="00F030D3"/>
    <w:rsid w:val="00F05012"/>
    <w:rsid w:val="00F051B0"/>
    <w:rsid w:val="00F06032"/>
    <w:rsid w:val="00F06888"/>
    <w:rsid w:val="00F06B61"/>
    <w:rsid w:val="00F06CB8"/>
    <w:rsid w:val="00F07438"/>
    <w:rsid w:val="00F07911"/>
    <w:rsid w:val="00F07AC4"/>
    <w:rsid w:val="00F07CEF"/>
    <w:rsid w:val="00F07D0B"/>
    <w:rsid w:val="00F108C7"/>
    <w:rsid w:val="00F10FF1"/>
    <w:rsid w:val="00F1126B"/>
    <w:rsid w:val="00F1414E"/>
    <w:rsid w:val="00F14193"/>
    <w:rsid w:val="00F143C2"/>
    <w:rsid w:val="00F16001"/>
    <w:rsid w:val="00F16CCF"/>
    <w:rsid w:val="00F17C71"/>
    <w:rsid w:val="00F20908"/>
    <w:rsid w:val="00F21F1F"/>
    <w:rsid w:val="00F230AE"/>
    <w:rsid w:val="00F236F9"/>
    <w:rsid w:val="00F23CE6"/>
    <w:rsid w:val="00F275AF"/>
    <w:rsid w:val="00F310DD"/>
    <w:rsid w:val="00F3120E"/>
    <w:rsid w:val="00F312DB"/>
    <w:rsid w:val="00F3191D"/>
    <w:rsid w:val="00F31A8A"/>
    <w:rsid w:val="00F31B3B"/>
    <w:rsid w:val="00F33A0E"/>
    <w:rsid w:val="00F34314"/>
    <w:rsid w:val="00F3503F"/>
    <w:rsid w:val="00F3543C"/>
    <w:rsid w:val="00F35B50"/>
    <w:rsid w:val="00F35F0F"/>
    <w:rsid w:val="00F36239"/>
    <w:rsid w:val="00F36854"/>
    <w:rsid w:val="00F36E4D"/>
    <w:rsid w:val="00F374A4"/>
    <w:rsid w:val="00F37646"/>
    <w:rsid w:val="00F41D8D"/>
    <w:rsid w:val="00F41E2A"/>
    <w:rsid w:val="00F420F7"/>
    <w:rsid w:val="00F42BDC"/>
    <w:rsid w:val="00F42F3C"/>
    <w:rsid w:val="00F4379B"/>
    <w:rsid w:val="00F4413D"/>
    <w:rsid w:val="00F44368"/>
    <w:rsid w:val="00F447A3"/>
    <w:rsid w:val="00F44999"/>
    <w:rsid w:val="00F45681"/>
    <w:rsid w:val="00F463CB"/>
    <w:rsid w:val="00F467C8"/>
    <w:rsid w:val="00F47202"/>
    <w:rsid w:val="00F47BE0"/>
    <w:rsid w:val="00F517A8"/>
    <w:rsid w:val="00F52160"/>
    <w:rsid w:val="00F52168"/>
    <w:rsid w:val="00F52695"/>
    <w:rsid w:val="00F527DA"/>
    <w:rsid w:val="00F52E88"/>
    <w:rsid w:val="00F52F1A"/>
    <w:rsid w:val="00F53664"/>
    <w:rsid w:val="00F54055"/>
    <w:rsid w:val="00F54644"/>
    <w:rsid w:val="00F549AA"/>
    <w:rsid w:val="00F5515E"/>
    <w:rsid w:val="00F55CD8"/>
    <w:rsid w:val="00F55DA6"/>
    <w:rsid w:val="00F56B5E"/>
    <w:rsid w:val="00F56BE8"/>
    <w:rsid w:val="00F56E08"/>
    <w:rsid w:val="00F573F5"/>
    <w:rsid w:val="00F57513"/>
    <w:rsid w:val="00F57F5A"/>
    <w:rsid w:val="00F60438"/>
    <w:rsid w:val="00F61047"/>
    <w:rsid w:val="00F61266"/>
    <w:rsid w:val="00F618B3"/>
    <w:rsid w:val="00F61D19"/>
    <w:rsid w:val="00F62D74"/>
    <w:rsid w:val="00F636FA"/>
    <w:rsid w:val="00F63990"/>
    <w:rsid w:val="00F64566"/>
    <w:rsid w:val="00F6608F"/>
    <w:rsid w:val="00F666B0"/>
    <w:rsid w:val="00F66AFE"/>
    <w:rsid w:val="00F66F66"/>
    <w:rsid w:val="00F6746E"/>
    <w:rsid w:val="00F70262"/>
    <w:rsid w:val="00F70CDD"/>
    <w:rsid w:val="00F71485"/>
    <w:rsid w:val="00F71B90"/>
    <w:rsid w:val="00F72305"/>
    <w:rsid w:val="00F726B1"/>
    <w:rsid w:val="00F735FB"/>
    <w:rsid w:val="00F74D9B"/>
    <w:rsid w:val="00F74E9D"/>
    <w:rsid w:val="00F74F4A"/>
    <w:rsid w:val="00F74FFF"/>
    <w:rsid w:val="00F7517E"/>
    <w:rsid w:val="00F75CE8"/>
    <w:rsid w:val="00F76488"/>
    <w:rsid w:val="00F77FDB"/>
    <w:rsid w:val="00F80237"/>
    <w:rsid w:val="00F807DA"/>
    <w:rsid w:val="00F80A3A"/>
    <w:rsid w:val="00F81094"/>
    <w:rsid w:val="00F8206A"/>
    <w:rsid w:val="00F824BC"/>
    <w:rsid w:val="00F83BF2"/>
    <w:rsid w:val="00F83D9C"/>
    <w:rsid w:val="00F845EB"/>
    <w:rsid w:val="00F847CA"/>
    <w:rsid w:val="00F848D6"/>
    <w:rsid w:val="00F84D71"/>
    <w:rsid w:val="00F859CA"/>
    <w:rsid w:val="00F87D75"/>
    <w:rsid w:val="00F90375"/>
    <w:rsid w:val="00F905CC"/>
    <w:rsid w:val="00F91B9F"/>
    <w:rsid w:val="00F9233C"/>
    <w:rsid w:val="00F92C6E"/>
    <w:rsid w:val="00F930E8"/>
    <w:rsid w:val="00F93687"/>
    <w:rsid w:val="00F93FFF"/>
    <w:rsid w:val="00F944D6"/>
    <w:rsid w:val="00F94502"/>
    <w:rsid w:val="00F94DD3"/>
    <w:rsid w:val="00F97139"/>
    <w:rsid w:val="00FA0EA2"/>
    <w:rsid w:val="00FA1364"/>
    <w:rsid w:val="00FA268A"/>
    <w:rsid w:val="00FA2A8B"/>
    <w:rsid w:val="00FA2F6C"/>
    <w:rsid w:val="00FA340F"/>
    <w:rsid w:val="00FA369C"/>
    <w:rsid w:val="00FA40E8"/>
    <w:rsid w:val="00FA46B8"/>
    <w:rsid w:val="00FA47AC"/>
    <w:rsid w:val="00FA4CBD"/>
    <w:rsid w:val="00FA530B"/>
    <w:rsid w:val="00FA5DAA"/>
    <w:rsid w:val="00FA618A"/>
    <w:rsid w:val="00FA6A9C"/>
    <w:rsid w:val="00FA6DD7"/>
    <w:rsid w:val="00FA777F"/>
    <w:rsid w:val="00FA7E10"/>
    <w:rsid w:val="00FA7E2D"/>
    <w:rsid w:val="00FB18AC"/>
    <w:rsid w:val="00FB18FA"/>
    <w:rsid w:val="00FB2507"/>
    <w:rsid w:val="00FB29FE"/>
    <w:rsid w:val="00FB2E23"/>
    <w:rsid w:val="00FB32DA"/>
    <w:rsid w:val="00FB3B67"/>
    <w:rsid w:val="00FB4010"/>
    <w:rsid w:val="00FB441A"/>
    <w:rsid w:val="00FB5315"/>
    <w:rsid w:val="00FB6945"/>
    <w:rsid w:val="00FB6A41"/>
    <w:rsid w:val="00FB6E0D"/>
    <w:rsid w:val="00FB7AC0"/>
    <w:rsid w:val="00FC0087"/>
    <w:rsid w:val="00FC079E"/>
    <w:rsid w:val="00FC14BE"/>
    <w:rsid w:val="00FC1B8D"/>
    <w:rsid w:val="00FC2274"/>
    <w:rsid w:val="00FC2657"/>
    <w:rsid w:val="00FC2ED3"/>
    <w:rsid w:val="00FC2F39"/>
    <w:rsid w:val="00FC342C"/>
    <w:rsid w:val="00FC3616"/>
    <w:rsid w:val="00FC3B7F"/>
    <w:rsid w:val="00FC3EB4"/>
    <w:rsid w:val="00FC42E1"/>
    <w:rsid w:val="00FC4A58"/>
    <w:rsid w:val="00FC4CE0"/>
    <w:rsid w:val="00FC5005"/>
    <w:rsid w:val="00FC5628"/>
    <w:rsid w:val="00FC606C"/>
    <w:rsid w:val="00FC6B22"/>
    <w:rsid w:val="00FC725F"/>
    <w:rsid w:val="00FC72D4"/>
    <w:rsid w:val="00FC7D3E"/>
    <w:rsid w:val="00FD0244"/>
    <w:rsid w:val="00FD0C95"/>
    <w:rsid w:val="00FD1C03"/>
    <w:rsid w:val="00FD3DC4"/>
    <w:rsid w:val="00FD492E"/>
    <w:rsid w:val="00FD5C18"/>
    <w:rsid w:val="00FD63AC"/>
    <w:rsid w:val="00FD6422"/>
    <w:rsid w:val="00FD6BC0"/>
    <w:rsid w:val="00FD6C66"/>
    <w:rsid w:val="00FD7450"/>
    <w:rsid w:val="00FD74E7"/>
    <w:rsid w:val="00FD7C0D"/>
    <w:rsid w:val="00FD7CD8"/>
    <w:rsid w:val="00FD7D16"/>
    <w:rsid w:val="00FD7D1F"/>
    <w:rsid w:val="00FE05C3"/>
    <w:rsid w:val="00FE12FF"/>
    <w:rsid w:val="00FE2707"/>
    <w:rsid w:val="00FE2AF2"/>
    <w:rsid w:val="00FE2D0A"/>
    <w:rsid w:val="00FE3635"/>
    <w:rsid w:val="00FE3B20"/>
    <w:rsid w:val="00FE3CB0"/>
    <w:rsid w:val="00FE47AD"/>
    <w:rsid w:val="00FE5397"/>
    <w:rsid w:val="00FE681A"/>
    <w:rsid w:val="00FE6B3A"/>
    <w:rsid w:val="00FE777E"/>
    <w:rsid w:val="00FE7829"/>
    <w:rsid w:val="00FF0456"/>
    <w:rsid w:val="00FF0775"/>
    <w:rsid w:val="00FF0953"/>
    <w:rsid w:val="00FF0D95"/>
    <w:rsid w:val="00FF137B"/>
    <w:rsid w:val="00FF137D"/>
    <w:rsid w:val="00FF1B48"/>
    <w:rsid w:val="00FF23BB"/>
    <w:rsid w:val="00FF27C0"/>
    <w:rsid w:val="00FF3086"/>
    <w:rsid w:val="00FF392F"/>
    <w:rsid w:val="00FF4047"/>
    <w:rsid w:val="00FF518A"/>
    <w:rsid w:val="00FF5227"/>
    <w:rsid w:val="00FF53C3"/>
    <w:rsid w:val="00FF5408"/>
    <w:rsid w:val="00FF5470"/>
    <w:rsid w:val="00FF5585"/>
    <w:rsid w:val="00FF5ADB"/>
    <w:rsid w:val="00FF5BA6"/>
    <w:rsid w:val="00FF6174"/>
    <w:rsid w:val="00FF647C"/>
    <w:rsid w:val="00FF6AC9"/>
    <w:rsid w:val="00FF7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6BF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0F60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47202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F608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47202"/>
    <w:rPr>
      <w:rFonts w:ascii="Calibri Light" w:hAnsi="Calibri Light" w:cs="Times New Roman"/>
      <w:b/>
      <w:bCs/>
      <w:color w:val="5B9BD5"/>
      <w:sz w:val="26"/>
      <w:szCs w:val="26"/>
    </w:rPr>
  </w:style>
  <w:style w:type="paragraph" w:styleId="ListParagraph">
    <w:name w:val="List Paragraph"/>
    <w:basedOn w:val="Normal"/>
    <w:uiPriority w:val="99"/>
    <w:qFormat/>
    <w:rsid w:val="00912A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EC5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54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CB1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B16B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B1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B16B0"/>
    <w:rPr>
      <w:rFonts w:cs="Times New Roman"/>
    </w:rPr>
  </w:style>
  <w:style w:type="character" w:styleId="Hyperlink">
    <w:name w:val="Hyperlink"/>
    <w:basedOn w:val="DefaultParagraphFont"/>
    <w:uiPriority w:val="99"/>
    <w:rsid w:val="000E4689"/>
    <w:rPr>
      <w:rFonts w:cs="Times New Roman"/>
      <w:color w:val="0563C1"/>
      <w:u w:val="single"/>
    </w:rPr>
  </w:style>
  <w:style w:type="character" w:customStyle="1" w:styleId="shorttext">
    <w:name w:val="short_text"/>
    <w:basedOn w:val="DefaultParagraphFont"/>
    <w:uiPriority w:val="99"/>
    <w:rsid w:val="008D1F78"/>
    <w:rPr>
      <w:rFonts w:cs="Times New Roman"/>
    </w:rPr>
  </w:style>
  <w:style w:type="character" w:customStyle="1" w:styleId="hps">
    <w:name w:val="hps"/>
    <w:basedOn w:val="DefaultParagraphFont"/>
    <w:uiPriority w:val="99"/>
    <w:rsid w:val="008D1F78"/>
    <w:rPr>
      <w:rFonts w:cs="Times New Roman"/>
    </w:rPr>
  </w:style>
  <w:style w:type="paragraph" w:styleId="NoSpacing">
    <w:name w:val="No Spacing"/>
    <w:link w:val="NoSpacingChar"/>
    <w:uiPriority w:val="99"/>
    <w:qFormat/>
    <w:rsid w:val="00702BA7"/>
    <w:rPr>
      <w:lang w:eastAsia="en-US"/>
    </w:rPr>
  </w:style>
  <w:style w:type="character" w:customStyle="1" w:styleId="translation-chunk">
    <w:name w:val="translation-chunk"/>
    <w:basedOn w:val="DefaultParagraphFont"/>
    <w:uiPriority w:val="99"/>
    <w:rsid w:val="00E20C43"/>
    <w:rPr>
      <w:rFonts w:cs="Times New Roman"/>
    </w:rPr>
  </w:style>
  <w:style w:type="character" w:customStyle="1" w:styleId="middletovartext2">
    <w:name w:val="middletovartext2"/>
    <w:basedOn w:val="DefaultParagraphFont"/>
    <w:uiPriority w:val="99"/>
    <w:rsid w:val="00175E26"/>
    <w:rPr>
      <w:rFonts w:cs="Times New Roman"/>
    </w:rPr>
  </w:style>
  <w:style w:type="table" w:styleId="MediumGrid1-Accent1">
    <w:name w:val="Medium Grid 1 Accent 1"/>
    <w:basedOn w:val="TableNormal"/>
    <w:uiPriority w:val="99"/>
    <w:rsid w:val="00EC6690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DCCEA"/>
      </w:tcPr>
    </w:tblStylePr>
    <w:tblStylePr w:type="band1Horz">
      <w:rPr>
        <w:rFonts w:cs="Times New Roman"/>
      </w:rPr>
      <w:tblPr/>
      <w:tcPr>
        <w:shd w:val="clear" w:color="auto" w:fill="ADCCEA"/>
      </w:tcPr>
    </w:tblStylePr>
  </w:style>
  <w:style w:type="table" w:customStyle="1" w:styleId="-11">
    <w:name w:val="Светлый список - Акцент 11"/>
    <w:uiPriority w:val="99"/>
    <w:rsid w:val="00EC6690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5">
    <w:name w:val="Light List Accent 5"/>
    <w:basedOn w:val="TableNormal"/>
    <w:uiPriority w:val="99"/>
    <w:rsid w:val="00EC6690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MediumGrid3-Accent1">
    <w:name w:val="Medium Grid 3 Accent 1"/>
    <w:basedOn w:val="TableNormal"/>
    <w:uiPriority w:val="99"/>
    <w:rsid w:val="00EC6690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9BD5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CCEA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CCEA"/>
      </w:tcPr>
    </w:tblStylePr>
  </w:style>
  <w:style w:type="table" w:customStyle="1" w:styleId="-110">
    <w:name w:val="Светлая сетка - Акцент 11"/>
    <w:uiPriority w:val="99"/>
    <w:rsid w:val="00EC6690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11">
    <w:name w:val="Средняя заливка 2 - Акцент 11"/>
    <w:uiPriority w:val="99"/>
    <w:rsid w:val="00EC6690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2-Accent1">
    <w:name w:val="Medium Grid 2 Accent 1"/>
    <w:basedOn w:val="TableNormal"/>
    <w:uiPriority w:val="99"/>
    <w:rsid w:val="00EC6690"/>
    <w:rPr>
      <w:rFonts w:ascii="Calibri Light" w:eastAsia="Times New Roman" w:hAnsi="Calibri Light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/>
    </w:tcPr>
    <w:tblStylePr w:type="firstRow">
      <w:rPr>
        <w:rFonts w:cs="Times New Roman"/>
        <w:b/>
        <w:bCs/>
        <w:color w:val="000000"/>
      </w:rPr>
      <w:tblPr/>
      <w:tcPr>
        <w:shd w:val="clear" w:color="auto" w:fill="EEF5FB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/>
      </w:tcPr>
    </w:tblStylePr>
    <w:tblStylePr w:type="band1Vert">
      <w:rPr>
        <w:rFonts w:cs="Times New Roman"/>
      </w:rPr>
      <w:tblPr/>
      <w:tcPr>
        <w:shd w:val="clear" w:color="auto" w:fill="ADCCEA"/>
      </w:tcPr>
    </w:tblStylePr>
    <w:tblStylePr w:type="band1Horz">
      <w:rPr>
        <w:rFonts w:cs="Times New Roman"/>
      </w:rPr>
      <w:tblPr/>
      <w:tcPr>
        <w:tcBorders>
          <w:insideH w:val="single" w:sz="6" w:space="0" w:color="5B9BD5"/>
          <w:insideV w:val="single" w:sz="6" w:space="0" w:color="5B9BD5"/>
        </w:tcBorders>
        <w:shd w:val="clear" w:color="auto" w:fill="ADCCEA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DarkList-Accent1">
    <w:name w:val="Dark List Accent 1"/>
    <w:basedOn w:val="TableNormal"/>
    <w:uiPriority w:val="99"/>
    <w:rsid w:val="00EC6690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F4D78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E74B5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E74B5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/>
      </w:tcPr>
    </w:tblStylePr>
  </w:style>
  <w:style w:type="table" w:styleId="ColorfulList-Accent1">
    <w:name w:val="Colorful List Accent 1"/>
    <w:basedOn w:val="TableNormal"/>
    <w:uiPriority w:val="99"/>
    <w:rsid w:val="00EC6690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rFonts w:cs="Times New Roman"/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rPr>
        <w:rFonts w:cs="Times New Roman"/>
      </w:rPr>
      <w:tblPr/>
      <w:tcPr>
        <w:shd w:val="clear" w:color="auto" w:fill="DEEAF6"/>
      </w:tcPr>
    </w:tblStylePr>
  </w:style>
  <w:style w:type="table" w:customStyle="1" w:styleId="11">
    <w:name w:val="Средняя заливка 11"/>
    <w:uiPriority w:val="99"/>
    <w:rsid w:val="00EC6690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5">
    <w:name w:val="Medium Grid 1 Accent 5"/>
    <w:basedOn w:val="TableNormal"/>
    <w:uiPriority w:val="99"/>
    <w:rsid w:val="0056088D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1B8E1"/>
      </w:tcPr>
    </w:tblStylePr>
    <w:tblStylePr w:type="band1Horz">
      <w:rPr>
        <w:rFonts w:cs="Times New Roman"/>
      </w:rPr>
      <w:tblPr/>
      <w:tcPr>
        <w:shd w:val="clear" w:color="auto" w:fill="A1B8E1"/>
      </w:tcPr>
    </w:tblStylePr>
  </w:style>
  <w:style w:type="character" w:customStyle="1" w:styleId="NoSpacingChar">
    <w:name w:val="No Spacing Char"/>
    <w:basedOn w:val="DefaultParagraphFont"/>
    <w:link w:val="NoSpacing"/>
    <w:uiPriority w:val="99"/>
    <w:locked/>
    <w:rsid w:val="00B47CC2"/>
    <w:rPr>
      <w:rFonts w:cs="Times New Roman"/>
      <w:sz w:val="22"/>
      <w:szCs w:val="22"/>
      <w:lang w:val="ru-RU" w:eastAsia="en-US" w:bidi="ar-SA"/>
    </w:rPr>
  </w:style>
  <w:style w:type="character" w:customStyle="1" w:styleId="title-text">
    <w:name w:val="title-text"/>
    <w:basedOn w:val="DefaultParagraphFont"/>
    <w:uiPriority w:val="99"/>
    <w:rsid w:val="00DF79FD"/>
    <w:rPr>
      <w:rFonts w:cs="Times New Roman"/>
    </w:rPr>
  </w:style>
  <w:style w:type="character" w:customStyle="1" w:styleId="g-hdn">
    <w:name w:val="g-hdn"/>
    <w:basedOn w:val="DefaultParagraphFont"/>
    <w:uiPriority w:val="99"/>
    <w:rsid w:val="003B24B6"/>
    <w:rPr>
      <w:rFonts w:cs="Times New Roman"/>
    </w:rPr>
  </w:style>
  <w:style w:type="table" w:styleId="TableGrid">
    <w:name w:val="Table Grid"/>
    <w:basedOn w:val="TableNormal"/>
    <w:uiPriority w:val="99"/>
    <w:rsid w:val="00287EC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375E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375E05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89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2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2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91.png"/><Relationship Id="rId21" Type="http://schemas.openxmlformats.org/officeDocument/2006/relationships/image" Target="media/image16.jpeg"/><Relationship Id="rId63" Type="http://schemas.openxmlformats.org/officeDocument/2006/relationships/image" Target="media/image58.png"/><Relationship Id="rId159" Type="http://schemas.openxmlformats.org/officeDocument/2006/relationships/image" Target="media/image151.png"/><Relationship Id="rId324" Type="http://schemas.openxmlformats.org/officeDocument/2006/relationships/image" Target="media/image316.png"/><Relationship Id="rId366" Type="http://schemas.openxmlformats.org/officeDocument/2006/relationships/image" Target="media/image358.png"/><Relationship Id="rId170" Type="http://schemas.openxmlformats.org/officeDocument/2006/relationships/image" Target="media/image162.png"/><Relationship Id="rId226" Type="http://schemas.openxmlformats.org/officeDocument/2006/relationships/image" Target="media/image218.jpeg"/><Relationship Id="rId268" Type="http://schemas.openxmlformats.org/officeDocument/2006/relationships/image" Target="media/image260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0.png"/><Relationship Id="rId335" Type="http://schemas.openxmlformats.org/officeDocument/2006/relationships/image" Target="media/image327.png"/><Relationship Id="rId377" Type="http://schemas.openxmlformats.org/officeDocument/2006/relationships/image" Target="media/image369.png"/><Relationship Id="rId5" Type="http://schemas.openxmlformats.org/officeDocument/2006/relationships/footnotes" Target="footnotes.xml"/><Relationship Id="rId181" Type="http://schemas.openxmlformats.org/officeDocument/2006/relationships/image" Target="media/image173.png"/><Relationship Id="rId237" Type="http://schemas.openxmlformats.org/officeDocument/2006/relationships/image" Target="media/image229.png"/><Relationship Id="rId402" Type="http://schemas.openxmlformats.org/officeDocument/2006/relationships/image" Target="media/image394.png"/><Relationship Id="rId279" Type="http://schemas.openxmlformats.org/officeDocument/2006/relationships/image" Target="media/image271.png"/><Relationship Id="rId43" Type="http://schemas.openxmlformats.org/officeDocument/2006/relationships/image" Target="media/image38.png"/><Relationship Id="rId139" Type="http://schemas.openxmlformats.org/officeDocument/2006/relationships/image" Target="media/image13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46" Type="http://schemas.openxmlformats.org/officeDocument/2006/relationships/image" Target="media/image338.png"/><Relationship Id="rId388" Type="http://schemas.openxmlformats.org/officeDocument/2006/relationships/image" Target="media/image380.png"/><Relationship Id="rId85" Type="http://schemas.openxmlformats.org/officeDocument/2006/relationships/image" Target="media/image80.jpe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413" Type="http://schemas.openxmlformats.org/officeDocument/2006/relationships/image" Target="media/image405.png"/><Relationship Id="rId248" Type="http://schemas.openxmlformats.org/officeDocument/2006/relationships/image" Target="media/image240.png"/><Relationship Id="rId269" Type="http://schemas.openxmlformats.org/officeDocument/2006/relationships/image" Target="media/image261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280" Type="http://schemas.openxmlformats.org/officeDocument/2006/relationships/image" Target="media/image272.png"/><Relationship Id="rId315" Type="http://schemas.openxmlformats.org/officeDocument/2006/relationships/image" Target="media/image307.png"/><Relationship Id="rId336" Type="http://schemas.openxmlformats.org/officeDocument/2006/relationships/image" Target="media/image328.png"/><Relationship Id="rId357" Type="http://schemas.openxmlformats.org/officeDocument/2006/relationships/image" Target="media/image349.png"/><Relationship Id="rId54" Type="http://schemas.openxmlformats.org/officeDocument/2006/relationships/image" Target="media/image49.jpe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2.jpe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378" Type="http://schemas.openxmlformats.org/officeDocument/2006/relationships/image" Target="media/image370.png"/><Relationship Id="rId399" Type="http://schemas.openxmlformats.org/officeDocument/2006/relationships/image" Target="media/image391.png"/><Relationship Id="rId403" Type="http://schemas.openxmlformats.org/officeDocument/2006/relationships/image" Target="media/image395.jpe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259" Type="http://schemas.openxmlformats.org/officeDocument/2006/relationships/image" Target="media/image251.png"/><Relationship Id="rId424" Type="http://schemas.openxmlformats.org/officeDocument/2006/relationships/image" Target="media/image416.png"/><Relationship Id="rId23" Type="http://schemas.openxmlformats.org/officeDocument/2006/relationships/image" Target="media/image18.jpeg"/><Relationship Id="rId119" Type="http://schemas.openxmlformats.org/officeDocument/2006/relationships/image" Target="media/image111.png"/><Relationship Id="rId270" Type="http://schemas.openxmlformats.org/officeDocument/2006/relationships/image" Target="media/image262.png"/><Relationship Id="rId291" Type="http://schemas.openxmlformats.org/officeDocument/2006/relationships/image" Target="media/image283.jpeg"/><Relationship Id="rId305" Type="http://schemas.openxmlformats.org/officeDocument/2006/relationships/image" Target="media/image297.jpeg"/><Relationship Id="rId326" Type="http://schemas.openxmlformats.org/officeDocument/2006/relationships/image" Target="media/image318.png"/><Relationship Id="rId347" Type="http://schemas.openxmlformats.org/officeDocument/2006/relationships/image" Target="media/image339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jpeg"/><Relationship Id="rId130" Type="http://schemas.openxmlformats.org/officeDocument/2006/relationships/image" Target="media/image122.jpeg"/><Relationship Id="rId151" Type="http://schemas.openxmlformats.org/officeDocument/2006/relationships/image" Target="media/image143.png"/><Relationship Id="rId368" Type="http://schemas.openxmlformats.org/officeDocument/2006/relationships/image" Target="media/image360.png"/><Relationship Id="rId389" Type="http://schemas.openxmlformats.org/officeDocument/2006/relationships/image" Target="media/image381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20.png"/><Relationship Id="rId249" Type="http://schemas.openxmlformats.org/officeDocument/2006/relationships/image" Target="media/image241.png"/><Relationship Id="rId414" Type="http://schemas.openxmlformats.org/officeDocument/2006/relationships/image" Target="media/image406.png"/><Relationship Id="rId13" Type="http://schemas.openxmlformats.org/officeDocument/2006/relationships/image" Target="media/image8.jpe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281" Type="http://schemas.openxmlformats.org/officeDocument/2006/relationships/image" Target="media/image273.jpeg"/><Relationship Id="rId316" Type="http://schemas.openxmlformats.org/officeDocument/2006/relationships/image" Target="media/image308.png"/><Relationship Id="rId337" Type="http://schemas.openxmlformats.org/officeDocument/2006/relationships/image" Target="media/image329.png"/><Relationship Id="rId34" Type="http://schemas.openxmlformats.org/officeDocument/2006/relationships/image" Target="media/image29.pn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358" Type="http://schemas.openxmlformats.org/officeDocument/2006/relationships/image" Target="media/image350.png"/><Relationship Id="rId379" Type="http://schemas.openxmlformats.org/officeDocument/2006/relationships/image" Target="media/image371.jpeg"/><Relationship Id="rId7" Type="http://schemas.openxmlformats.org/officeDocument/2006/relationships/image" Target="media/image2.jpe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31.png"/><Relationship Id="rId390" Type="http://schemas.openxmlformats.org/officeDocument/2006/relationships/image" Target="media/image382.png"/><Relationship Id="rId404" Type="http://schemas.openxmlformats.org/officeDocument/2006/relationships/image" Target="media/image396.png"/><Relationship Id="rId425" Type="http://schemas.openxmlformats.org/officeDocument/2006/relationships/image" Target="media/image417.png"/><Relationship Id="rId250" Type="http://schemas.openxmlformats.org/officeDocument/2006/relationships/image" Target="media/image242.png"/><Relationship Id="rId271" Type="http://schemas.openxmlformats.org/officeDocument/2006/relationships/image" Target="media/image263.png"/><Relationship Id="rId292" Type="http://schemas.openxmlformats.org/officeDocument/2006/relationships/image" Target="media/image284.png"/><Relationship Id="rId306" Type="http://schemas.openxmlformats.org/officeDocument/2006/relationships/image" Target="media/image298.jpeg"/><Relationship Id="rId24" Type="http://schemas.openxmlformats.org/officeDocument/2006/relationships/image" Target="media/image19.jpe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jpeg"/><Relationship Id="rId110" Type="http://schemas.openxmlformats.org/officeDocument/2006/relationships/image" Target="media/image102.png"/><Relationship Id="rId131" Type="http://schemas.openxmlformats.org/officeDocument/2006/relationships/image" Target="media/image123.png"/><Relationship Id="rId327" Type="http://schemas.openxmlformats.org/officeDocument/2006/relationships/image" Target="media/image319.png"/><Relationship Id="rId348" Type="http://schemas.openxmlformats.org/officeDocument/2006/relationships/image" Target="media/image340.png"/><Relationship Id="rId369" Type="http://schemas.openxmlformats.org/officeDocument/2006/relationships/image" Target="media/image361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29" Type="http://schemas.openxmlformats.org/officeDocument/2006/relationships/image" Target="media/image221.jpeg"/><Relationship Id="rId380" Type="http://schemas.openxmlformats.org/officeDocument/2006/relationships/image" Target="media/image372.png"/><Relationship Id="rId415" Type="http://schemas.openxmlformats.org/officeDocument/2006/relationships/image" Target="media/image407.png"/><Relationship Id="rId240" Type="http://schemas.openxmlformats.org/officeDocument/2006/relationships/image" Target="media/image232.png"/><Relationship Id="rId261" Type="http://schemas.openxmlformats.org/officeDocument/2006/relationships/image" Target="media/image253.png"/><Relationship Id="rId14" Type="http://schemas.openxmlformats.org/officeDocument/2006/relationships/image" Target="media/image9.jpeg"/><Relationship Id="rId35" Type="http://schemas.openxmlformats.org/officeDocument/2006/relationships/image" Target="media/image30.pn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282" Type="http://schemas.openxmlformats.org/officeDocument/2006/relationships/image" Target="media/image274.png"/><Relationship Id="rId317" Type="http://schemas.openxmlformats.org/officeDocument/2006/relationships/image" Target="media/image309.png"/><Relationship Id="rId338" Type="http://schemas.openxmlformats.org/officeDocument/2006/relationships/image" Target="media/image330.png"/><Relationship Id="rId359" Type="http://schemas.openxmlformats.org/officeDocument/2006/relationships/image" Target="media/image351.png"/><Relationship Id="rId8" Type="http://schemas.openxmlformats.org/officeDocument/2006/relationships/image" Target="media/image3.jpeg"/><Relationship Id="rId98" Type="http://schemas.openxmlformats.org/officeDocument/2006/relationships/image" Target="media/image93.png"/><Relationship Id="rId121" Type="http://schemas.openxmlformats.org/officeDocument/2006/relationships/image" Target="media/image113.png"/><Relationship Id="rId142" Type="http://schemas.openxmlformats.org/officeDocument/2006/relationships/image" Target="media/image134.jpe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219" Type="http://schemas.openxmlformats.org/officeDocument/2006/relationships/image" Target="media/image211.png"/><Relationship Id="rId370" Type="http://schemas.openxmlformats.org/officeDocument/2006/relationships/image" Target="media/image362.png"/><Relationship Id="rId391" Type="http://schemas.openxmlformats.org/officeDocument/2006/relationships/image" Target="media/image383.png"/><Relationship Id="rId405" Type="http://schemas.openxmlformats.org/officeDocument/2006/relationships/image" Target="media/image397.png"/><Relationship Id="rId426" Type="http://schemas.openxmlformats.org/officeDocument/2006/relationships/header" Target="header1.xml"/><Relationship Id="rId230" Type="http://schemas.openxmlformats.org/officeDocument/2006/relationships/image" Target="media/image222.png"/><Relationship Id="rId251" Type="http://schemas.openxmlformats.org/officeDocument/2006/relationships/image" Target="media/image243.png"/><Relationship Id="rId25" Type="http://schemas.openxmlformats.org/officeDocument/2006/relationships/image" Target="media/image20.pn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72" Type="http://schemas.openxmlformats.org/officeDocument/2006/relationships/image" Target="media/image264.png"/><Relationship Id="rId293" Type="http://schemas.openxmlformats.org/officeDocument/2006/relationships/image" Target="media/image285.png"/><Relationship Id="rId307" Type="http://schemas.openxmlformats.org/officeDocument/2006/relationships/image" Target="media/image299.jpeg"/><Relationship Id="rId328" Type="http://schemas.openxmlformats.org/officeDocument/2006/relationships/image" Target="media/image320.png"/><Relationship Id="rId349" Type="http://schemas.openxmlformats.org/officeDocument/2006/relationships/image" Target="media/image341.png"/><Relationship Id="rId88" Type="http://schemas.openxmlformats.org/officeDocument/2006/relationships/image" Target="media/image83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360" Type="http://schemas.openxmlformats.org/officeDocument/2006/relationships/image" Target="media/image352.png"/><Relationship Id="rId381" Type="http://schemas.openxmlformats.org/officeDocument/2006/relationships/image" Target="media/image373.png"/><Relationship Id="rId416" Type="http://schemas.openxmlformats.org/officeDocument/2006/relationships/image" Target="media/image408.png"/><Relationship Id="rId220" Type="http://schemas.openxmlformats.org/officeDocument/2006/relationships/image" Target="media/image212.png"/><Relationship Id="rId241" Type="http://schemas.openxmlformats.org/officeDocument/2006/relationships/image" Target="media/image233.png"/><Relationship Id="rId15" Type="http://schemas.openxmlformats.org/officeDocument/2006/relationships/image" Target="media/image10.jpeg"/><Relationship Id="rId36" Type="http://schemas.openxmlformats.org/officeDocument/2006/relationships/image" Target="media/image31.png"/><Relationship Id="rId57" Type="http://schemas.openxmlformats.org/officeDocument/2006/relationships/image" Target="media/image52.jpeg"/><Relationship Id="rId262" Type="http://schemas.openxmlformats.org/officeDocument/2006/relationships/image" Target="media/image254.png"/><Relationship Id="rId283" Type="http://schemas.openxmlformats.org/officeDocument/2006/relationships/image" Target="media/image275.png"/><Relationship Id="rId318" Type="http://schemas.openxmlformats.org/officeDocument/2006/relationships/image" Target="media/image310.png"/><Relationship Id="rId339" Type="http://schemas.openxmlformats.org/officeDocument/2006/relationships/image" Target="media/image331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64" Type="http://schemas.openxmlformats.org/officeDocument/2006/relationships/image" Target="media/image156.png"/><Relationship Id="rId185" Type="http://schemas.openxmlformats.org/officeDocument/2006/relationships/image" Target="media/image177.png"/><Relationship Id="rId350" Type="http://schemas.openxmlformats.org/officeDocument/2006/relationships/image" Target="media/image342.png"/><Relationship Id="rId371" Type="http://schemas.openxmlformats.org/officeDocument/2006/relationships/image" Target="media/image363.png"/><Relationship Id="rId406" Type="http://schemas.openxmlformats.org/officeDocument/2006/relationships/image" Target="media/image398.png"/><Relationship Id="rId9" Type="http://schemas.openxmlformats.org/officeDocument/2006/relationships/image" Target="media/image4.png"/><Relationship Id="rId210" Type="http://schemas.openxmlformats.org/officeDocument/2006/relationships/image" Target="media/image202.png"/><Relationship Id="rId392" Type="http://schemas.openxmlformats.org/officeDocument/2006/relationships/image" Target="media/image384.png"/><Relationship Id="rId427" Type="http://schemas.openxmlformats.org/officeDocument/2006/relationships/fontTable" Target="fontTable.xml"/><Relationship Id="rId26" Type="http://schemas.openxmlformats.org/officeDocument/2006/relationships/image" Target="media/image21.jpe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273" Type="http://schemas.openxmlformats.org/officeDocument/2006/relationships/image" Target="media/image265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329" Type="http://schemas.openxmlformats.org/officeDocument/2006/relationships/image" Target="media/image321.jpeg"/><Relationship Id="rId47" Type="http://schemas.openxmlformats.org/officeDocument/2006/relationships/image" Target="media/image42.jpe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340" Type="http://schemas.openxmlformats.org/officeDocument/2006/relationships/image" Target="media/image332.png"/><Relationship Id="rId361" Type="http://schemas.openxmlformats.org/officeDocument/2006/relationships/image" Target="media/image353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382" Type="http://schemas.openxmlformats.org/officeDocument/2006/relationships/image" Target="media/image374.png"/><Relationship Id="rId417" Type="http://schemas.openxmlformats.org/officeDocument/2006/relationships/image" Target="media/image409.png"/><Relationship Id="rId16" Type="http://schemas.openxmlformats.org/officeDocument/2006/relationships/image" Target="media/image11.jpe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284" Type="http://schemas.openxmlformats.org/officeDocument/2006/relationships/image" Target="media/image276.png"/><Relationship Id="rId319" Type="http://schemas.openxmlformats.org/officeDocument/2006/relationships/image" Target="media/image311.png"/><Relationship Id="rId37" Type="http://schemas.openxmlformats.org/officeDocument/2006/relationships/image" Target="media/image32.png"/><Relationship Id="rId58" Type="http://schemas.openxmlformats.org/officeDocument/2006/relationships/image" Target="media/image53.jpeg"/><Relationship Id="rId79" Type="http://schemas.openxmlformats.org/officeDocument/2006/relationships/image" Target="media/image74.png"/><Relationship Id="rId102" Type="http://schemas.openxmlformats.org/officeDocument/2006/relationships/hyperlink" Target="http://www.webbibika.ru/shop/UID_819.html" TargetMode="External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330" Type="http://schemas.openxmlformats.org/officeDocument/2006/relationships/image" Target="media/image322.png"/><Relationship Id="rId90" Type="http://schemas.openxmlformats.org/officeDocument/2006/relationships/image" Target="media/image85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351" Type="http://schemas.openxmlformats.org/officeDocument/2006/relationships/image" Target="media/image343.png"/><Relationship Id="rId372" Type="http://schemas.openxmlformats.org/officeDocument/2006/relationships/image" Target="media/image364.png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428" Type="http://schemas.openxmlformats.org/officeDocument/2006/relationships/theme" Target="theme/theme1.xml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image" Target="media/image266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320" Type="http://schemas.openxmlformats.org/officeDocument/2006/relationships/image" Target="media/image312.png"/><Relationship Id="rId80" Type="http://schemas.openxmlformats.org/officeDocument/2006/relationships/image" Target="media/image75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341" Type="http://schemas.openxmlformats.org/officeDocument/2006/relationships/image" Target="media/image333.png"/><Relationship Id="rId362" Type="http://schemas.openxmlformats.org/officeDocument/2006/relationships/image" Target="media/image354.png"/><Relationship Id="rId383" Type="http://schemas.openxmlformats.org/officeDocument/2006/relationships/image" Target="media/image375.png"/><Relationship Id="rId418" Type="http://schemas.openxmlformats.org/officeDocument/2006/relationships/image" Target="media/image410.png"/><Relationship Id="rId201" Type="http://schemas.openxmlformats.org/officeDocument/2006/relationships/image" Target="media/image193.png"/><Relationship Id="rId222" Type="http://schemas.openxmlformats.org/officeDocument/2006/relationships/image" Target="media/image214.jpe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285" Type="http://schemas.openxmlformats.org/officeDocument/2006/relationships/image" Target="media/image277.jpe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jpeg"/><Relationship Id="rId103" Type="http://schemas.openxmlformats.org/officeDocument/2006/relationships/image" Target="media/image97.png"/><Relationship Id="rId124" Type="http://schemas.openxmlformats.org/officeDocument/2006/relationships/image" Target="media/image116.png"/><Relationship Id="rId310" Type="http://schemas.openxmlformats.org/officeDocument/2006/relationships/image" Target="media/image302.png"/><Relationship Id="rId70" Type="http://schemas.openxmlformats.org/officeDocument/2006/relationships/image" Target="media/image65.png"/><Relationship Id="rId91" Type="http://schemas.openxmlformats.org/officeDocument/2006/relationships/image" Target="media/image86.jpe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331" Type="http://schemas.openxmlformats.org/officeDocument/2006/relationships/image" Target="media/image323.png"/><Relationship Id="rId352" Type="http://schemas.openxmlformats.org/officeDocument/2006/relationships/image" Target="media/image344.png"/><Relationship Id="rId373" Type="http://schemas.openxmlformats.org/officeDocument/2006/relationships/image" Target="media/image365.png"/><Relationship Id="rId394" Type="http://schemas.openxmlformats.org/officeDocument/2006/relationships/image" Target="media/image386.png"/><Relationship Id="rId408" Type="http://schemas.openxmlformats.org/officeDocument/2006/relationships/image" Target="media/image400.jpe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6.png"/><Relationship Id="rId275" Type="http://schemas.openxmlformats.org/officeDocument/2006/relationships/image" Target="media/image267.png"/><Relationship Id="rId296" Type="http://schemas.openxmlformats.org/officeDocument/2006/relationships/image" Target="media/image288.png"/><Relationship Id="rId300" Type="http://schemas.openxmlformats.org/officeDocument/2006/relationships/image" Target="media/image292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321" Type="http://schemas.openxmlformats.org/officeDocument/2006/relationships/image" Target="media/image313.png"/><Relationship Id="rId342" Type="http://schemas.openxmlformats.org/officeDocument/2006/relationships/image" Target="media/image334.png"/><Relationship Id="rId363" Type="http://schemas.openxmlformats.org/officeDocument/2006/relationships/image" Target="media/image355.png"/><Relationship Id="rId384" Type="http://schemas.openxmlformats.org/officeDocument/2006/relationships/image" Target="media/image376.png"/><Relationship Id="rId419" Type="http://schemas.openxmlformats.org/officeDocument/2006/relationships/image" Target="media/image411.png"/><Relationship Id="rId202" Type="http://schemas.openxmlformats.org/officeDocument/2006/relationships/image" Target="media/image194.png"/><Relationship Id="rId223" Type="http://schemas.openxmlformats.org/officeDocument/2006/relationships/image" Target="media/image215.jpeg"/><Relationship Id="rId244" Type="http://schemas.openxmlformats.org/officeDocument/2006/relationships/image" Target="media/image236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57.png"/><Relationship Id="rId286" Type="http://schemas.openxmlformats.org/officeDocument/2006/relationships/image" Target="media/image278.jpeg"/><Relationship Id="rId50" Type="http://schemas.openxmlformats.org/officeDocument/2006/relationships/image" Target="media/image45.png"/><Relationship Id="rId104" Type="http://schemas.openxmlformats.org/officeDocument/2006/relationships/hyperlink" Target="http://www.webbibika.ru/shop/UID_819.html" TargetMode="External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332" Type="http://schemas.openxmlformats.org/officeDocument/2006/relationships/image" Target="media/image324.png"/><Relationship Id="rId353" Type="http://schemas.openxmlformats.org/officeDocument/2006/relationships/image" Target="media/image345.png"/><Relationship Id="rId374" Type="http://schemas.openxmlformats.org/officeDocument/2006/relationships/image" Target="media/image366.png"/><Relationship Id="rId395" Type="http://schemas.openxmlformats.org/officeDocument/2006/relationships/image" Target="media/image387.png"/><Relationship Id="rId409" Type="http://schemas.openxmlformats.org/officeDocument/2006/relationships/image" Target="media/image401.jpe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13" Type="http://schemas.openxmlformats.org/officeDocument/2006/relationships/image" Target="media/image205.png"/><Relationship Id="rId234" Type="http://schemas.openxmlformats.org/officeDocument/2006/relationships/image" Target="media/image226.jpeg"/><Relationship Id="rId420" Type="http://schemas.openxmlformats.org/officeDocument/2006/relationships/image" Target="media/image412.pn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55" Type="http://schemas.openxmlformats.org/officeDocument/2006/relationships/image" Target="media/image247.png"/><Relationship Id="rId276" Type="http://schemas.openxmlformats.org/officeDocument/2006/relationships/image" Target="media/image268.png"/><Relationship Id="rId297" Type="http://schemas.openxmlformats.org/officeDocument/2006/relationships/image" Target="media/image289.png"/><Relationship Id="rId40" Type="http://schemas.openxmlformats.org/officeDocument/2006/relationships/image" Target="media/image35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322" Type="http://schemas.openxmlformats.org/officeDocument/2006/relationships/image" Target="media/image314.png"/><Relationship Id="rId343" Type="http://schemas.openxmlformats.org/officeDocument/2006/relationships/image" Target="media/image335.png"/><Relationship Id="rId364" Type="http://schemas.openxmlformats.org/officeDocument/2006/relationships/image" Target="media/image356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385" Type="http://schemas.openxmlformats.org/officeDocument/2006/relationships/image" Target="media/image377.png"/><Relationship Id="rId19" Type="http://schemas.openxmlformats.org/officeDocument/2006/relationships/image" Target="media/image14.png"/><Relationship Id="rId224" Type="http://schemas.openxmlformats.org/officeDocument/2006/relationships/image" Target="media/image216.png"/><Relationship Id="rId245" Type="http://schemas.openxmlformats.org/officeDocument/2006/relationships/image" Target="media/image237.png"/><Relationship Id="rId266" Type="http://schemas.openxmlformats.org/officeDocument/2006/relationships/image" Target="media/image258.png"/><Relationship Id="rId287" Type="http://schemas.openxmlformats.org/officeDocument/2006/relationships/image" Target="media/image279.png"/><Relationship Id="rId410" Type="http://schemas.openxmlformats.org/officeDocument/2006/relationships/image" Target="media/image402.png"/><Relationship Id="rId30" Type="http://schemas.openxmlformats.org/officeDocument/2006/relationships/image" Target="media/image25.png"/><Relationship Id="rId105" Type="http://schemas.openxmlformats.org/officeDocument/2006/relationships/hyperlink" Target="http://www.webbibika.ru/shop/UID_819.html" TargetMode="External"/><Relationship Id="rId126" Type="http://schemas.openxmlformats.org/officeDocument/2006/relationships/image" Target="media/image118.jpe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312" Type="http://schemas.openxmlformats.org/officeDocument/2006/relationships/image" Target="media/image304.png"/><Relationship Id="rId333" Type="http://schemas.openxmlformats.org/officeDocument/2006/relationships/image" Target="media/image325.png"/><Relationship Id="rId354" Type="http://schemas.openxmlformats.org/officeDocument/2006/relationships/image" Target="media/image346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1.png"/><Relationship Id="rId375" Type="http://schemas.openxmlformats.org/officeDocument/2006/relationships/image" Target="media/image367.png"/><Relationship Id="rId396" Type="http://schemas.openxmlformats.org/officeDocument/2006/relationships/image" Target="media/image388.pn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5" Type="http://schemas.openxmlformats.org/officeDocument/2006/relationships/image" Target="media/image227.png"/><Relationship Id="rId256" Type="http://schemas.openxmlformats.org/officeDocument/2006/relationships/image" Target="media/image248.jpeg"/><Relationship Id="rId277" Type="http://schemas.openxmlformats.org/officeDocument/2006/relationships/image" Target="media/image269.png"/><Relationship Id="rId298" Type="http://schemas.openxmlformats.org/officeDocument/2006/relationships/image" Target="media/image290.png"/><Relationship Id="rId400" Type="http://schemas.openxmlformats.org/officeDocument/2006/relationships/image" Target="media/image392.png"/><Relationship Id="rId421" Type="http://schemas.openxmlformats.org/officeDocument/2006/relationships/image" Target="media/image413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302" Type="http://schemas.openxmlformats.org/officeDocument/2006/relationships/image" Target="media/image294.png"/><Relationship Id="rId323" Type="http://schemas.openxmlformats.org/officeDocument/2006/relationships/image" Target="media/image315.png"/><Relationship Id="rId344" Type="http://schemas.openxmlformats.org/officeDocument/2006/relationships/image" Target="media/image336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1.png"/><Relationship Id="rId365" Type="http://schemas.openxmlformats.org/officeDocument/2006/relationships/image" Target="media/image357.png"/><Relationship Id="rId386" Type="http://schemas.openxmlformats.org/officeDocument/2006/relationships/image" Target="media/image378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5" Type="http://schemas.openxmlformats.org/officeDocument/2006/relationships/image" Target="media/image217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288" Type="http://schemas.openxmlformats.org/officeDocument/2006/relationships/image" Target="media/image280.png"/><Relationship Id="rId411" Type="http://schemas.openxmlformats.org/officeDocument/2006/relationships/image" Target="media/image403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313" Type="http://schemas.openxmlformats.org/officeDocument/2006/relationships/image" Target="media/image305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52" Type="http://schemas.openxmlformats.org/officeDocument/2006/relationships/image" Target="media/image47.jpe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0.png"/><Relationship Id="rId169" Type="http://schemas.openxmlformats.org/officeDocument/2006/relationships/image" Target="media/image161.png"/><Relationship Id="rId334" Type="http://schemas.openxmlformats.org/officeDocument/2006/relationships/image" Target="media/image326.png"/><Relationship Id="rId355" Type="http://schemas.openxmlformats.org/officeDocument/2006/relationships/image" Target="media/image347.png"/><Relationship Id="rId376" Type="http://schemas.openxmlformats.org/officeDocument/2006/relationships/image" Target="media/image368.png"/><Relationship Id="rId397" Type="http://schemas.openxmlformats.org/officeDocument/2006/relationships/image" Target="media/image389.png"/><Relationship Id="rId4" Type="http://schemas.openxmlformats.org/officeDocument/2006/relationships/webSettings" Target="webSettings.xml"/><Relationship Id="rId180" Type="http://schemas.openxmlformats.org/officeDocument/2006/relationships/image" Target="media/image17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70.png"/><Relationship Id="rId401" Type="http://schemas.openxmlformats.org/officeDocument/2006/relationships/image" Target="media/image393.png"/><Relationship Id="rId422" Type="http://schemas.openxmlformats.org/officeDocument/2006/relationships/image" Target="media/image414.png"/><Relationship Id="rId303" Type="http://schemas.openxmlformats.org/officeDocument/2006/relationships/image" Target="media/image295.png"/><Relationship Id="rId42" Type="http://schemas.openxmlformats.org/officeDocument/2006/relationships/image" Target="media/image37.png"/><Relationship Id="rId84" Type="http://schemas.openxmlformats.org/officeDocument/2006/relationships/image" Target="media/image79.jpeg"/><Relationship Id="rId138" Type="http://schemas.openxmlformats.org/officeDocument/2006/relationships/image" Target="media/image130.png"/><Relationship Id="rId345" Type="http://schemas.openxmlformats.org/officeDocument/2006/relationships/image" Target="media/image337.png"/><Relationship Id="rId387" Type="http://schemas.openxmlformats.org/officeDocument/2006/relationships/image" Target="media/image379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47" Type="http://schemas.openxmlformats.org/officeDocument/2006/relationships/image" Target="media/image239.png"/><Relationship Id="rId412" Type="http://schemas.openxmlformats.org/officeDocument/2006/relationships/image" Target="media/image404.png"/><Relationship Id="rId107" Type="http://schemas.openxmlformats.org/officeDocument/2006/relationships/image" Target="media/image99.png"/><Relationship Id="rId289" Type="http://schemas.openxmlformats.org/officeDocument/2006/relationships/image" Target="media/image281.png"/><Relationship Id="rId11" Type="http://schemas.openxmlformats.org/officeDocument/2006/relationships/image" Target="media/image6.png"/><Relationship Id="rId53" Type="http://schemas.openxmlformats.org/officeDocument/2006/relationships/image" Target="media/image48.jpeg"/><Relationship Id="rId149" Type="http://schemas.openxmlformats.org/officeDocument/2006/relationships/image" Target="media/image141.png"/><Relationship Id="rId314" Type="http://schemas.openxmlformats.org/officeDocument/2006/relationships/image" Target="media/image306.png"/><Relationship Id="rId356" Type="http://schemas.openxmlformats.org/officeDocument/2006/relationships/image" Target="media/image348.png"/><Relationship Id="rId398" Type="http://schemas.openxmlformats.org/officeDocument/2006/relationships/image" Target="media/image390.jpeg"/><Relationship Id="rId95" Type="http://schemas.openxmlformats.org/officeDocument/2006/relationships/image" Target="media/image90.png"/><Relationship Id="rId160" Type="http://schemas.openxmlformats.org/officeDocument/2006/relationships/image" Target="media/image152.png"/><Relationship Id="rId216" Type="http://schemas.openxmlformats.org/officeDocument/2006/relationships/image" Target="media/image208.png"/><Relationship Id="rId423" Type="http://schemas.openxmlformats.org/officeDocument/2006/relationships/image" Target="media/image415.png"/><Relationship Id="rId258" Type="http://schemas.openxmlformats.org/officeDocument/2006/relationships/image" Target="media/image250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0.png"/><Relationship Id="rId325" Type="http://schemas.openxmlformats.org/officeDocument/2006/relationships/image" Target="media/image317.png"/><Relationship Id="rId367" Type="http://schemas.openxmlformats.org/officeDocument/2006/relationships/image" Target="media/image35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127</TotalTime>
  <Pages>27</Pages>
  <Words>4417</Words>
  <Characters>25183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Сергей</dc:creator>
  <cp:keywords/>
  <dc:description/>
  <cp:lastModifiedBy>WiZaRd</cp:lastModifiedBy>
  <cp:revision>13</cp:revision>
  <cp:lastPrinted>2016-10-06T04:47:00Z</cp:lastPrinted>
  <dcterms:created xsi:type="dcterms:W3CDTF">2018-04-08T10:18:00Z</dcterms:created>
  <dcterms:modified xsi:type="dcterms:W3CDTF">2018-04-17T16:19:00Z</dcterms:modified>
</cp:coreProperties>
</file>